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79C9" w:rsidRDefault="0069421F" w:rsidP="0069421F">
      <w:pPr>
        <w:spacing w:after="0"/>
        <w:ind w:left="-851"/>
        <w:jc w:val="center"/>
        <w:rPr>
          <w:b/>
          <w:color w:val="BFBFBF" w:themeColor="background1" w:themeShade="BF"/>
        </w:rPr>
      </w:pPr>
      <w:r>
        <w:rPr>
          <w:b/>
          <w:color w:val="BFBFBF" w:themeColor="background1" w:themeShade="BF"/>
        </w:rPr>
        <w:t xml:space="preserve">       </w:t>
      </w:r>
      <w:r w:rsidR="00AD23FD" w:rsidRPr="00AD23FD">
        <w:rPr>
          <w:b/>
          <w:color w:val="BFBFBF" w:themeColor="background1" w:themeShade="BF"/>
        </w:rPr>
        <w:t>DERS TELAFİ İSTEK FORMU</w:t>
      </w:r>
    </w:p>
    <w:tbl>
      <w:tblPr>
        <w:tblStyle w:val="TabloKlavuzu"/>
        <w:tblW w:w="10916" w:type="dxa"/>
        <w:tblInd w:w="-1026" w:type="dxa"/>
        <w:tblBorders>
          <w:top w:val="thickThinLargeGap" w:sz="8" w:space="0" w:color="0070C0"/>
          <w:left w:val="thickThinLargeGap" w:sz="8" w:space="0" w:color="0070C0"/>
          <w:bottom w:val="thickThinLargeGap" w:sz="8" w:space="0" w:color="0070C0"/>
          <w:right w:val="thickThinLargeGap" w:sz="8" w:space="0" w:color="0070C0"/>
          <w:insideH w:val="thickThinLargeGap" w:sz="8" w:space="0" w:color="0070C0"/>
          <w:insideV w:val="thickThinLargeGap" w:sz="8" w:space="0" w:color="0070C0"/>
        </w:tblBorders>
        <w:tblLook w:val="04A0" w:firstRow="1" w:lastRow="0" w:firstColumn="1" w:lastColumn="0" w:noHBand="0" w:noVBand="1"/>
      </w:tblPr>
      <w:tblGrid>
        <w:gridCol w:w="10916"/>
      </w:tblGrid>
      <w:tr w:rsidR="00AD23FD" w:rsidTr="00EF1BBA">
        <w:trPr>
          <w:trHeight w:val="965"/>
        </w:trPr>
        <w:tc>
          <w:tcPr>
            <w:tcW w:w="10916" w:type="dxa"/>
          </w:tcPr>
          <w:p w:rsidR="00AD23FD" w:rsidRPr="00AD23FD" w:rsidRDefault="00AD23FD" w:rsidP="00AD23FD">
            <w:pPr>
              <w:jc w:val="center"/>
              <w:rPr>
                <w:rFonts w:cs="Times New Roman"/>
                <w:b/>
                <w:sz w:val="22"/>
              </w:rPr>
            </w:pPr>
            <w:r w:rsidRPr="00AD23FD">
              <w:rPr>
                <w:rFonts w:cs="Times New Roman"/>
                <w:b/>
                <w:noProof/>
                <w:sz w:val="22"/>
                <w:lang w:eastAsia="tr-TR"/>
              </w:rPr>
              <w:drawing>
                <wp:anchor distT="0" distB="0" distL="114300" distR="114300" simplePos="0" relativeHeight="251658240" behindDoc="0" locked="0" layoutInCell="1" allowOverlap="1" wp14:anchorId="1BAEF722" wp14:editId="224B9B6F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0</wp:posOffset>
                  </wp:positionV>
                  <wp:extent cx="523240" cy="590550"/>
                  <wp:effectExtent l="0" t="0" r="0" b="0"/>
                  <wp:wrapSquare wrapText="bothSides"/>
                  <wp:docPr id="1" name="Resim 1" descr="C:\Users\ahmetercin\Desktop\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hmetercin\Desktop\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2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D23FD">
              <w:rPr>
                <w:rFonts w:cs="Times New Roman"/>
                <w:b/>
                <w:sz w:val="22"/>
              </w:rPr>
              <w:t>T.C.</w:t>
            </w:r>
          </w:p>
          <w:p w:rsidR="00AD23FD" w:rsidRPr="00AD23FD" w:rsidRDefault="00AD23FD" w:rsidP="00AD23FD">
            <w:pPr>
              <w:jc w:val="center"/>
              <w:rPr>
                <w:rFonts w:cs="Times New Roman"/>
                <w:b/>
                <w:sz w:val="22"/>
              </w:rPr>
            </w:pPr>
            <w:r w:rsidRPr="00AD23FD">
              <w:rPr>
                <w:rFonts w:cs="Times New Roman"/>
                <w:b/>
                <w:sz w:val="22"/>
              </w:rPr>
              <w:t>SÜLEYMAN DEMİREL ÜNİVERSİTESİ</w:t>
            </w:r>
          </w:p>
          <w:p w:rsidR="00AD23FD" w:rsidRPr="00AD23FD" w:rsidRDefault="00AD23FD" w:rsidP="00AD23FD">
            <w:pPr>
              <w:jc w:val="center"/>
              <w:rPr>
                <w:rFonts w:cs="Times New Roman"/>
                <w:b/>
                <w:color w:val="BFBFBF" w:themeColor="background1" w:themeShade="BF"/>
              </w:rPr>
            </w:pPr>
            <w:r w:rsidRPr="00AD23FD">
              <w:rPr>
                <w:rFonts w:cs="Times New Roman"/>
                <w:b/>
                <w:sz w:val="22"/>
              </w:rPr>
              <w:t>GÜZEL SANATLAR ENSTİTÜSÜ</w:t>
            </w:r>
          </w:p>
        </w:tc>
      </w:tr>
    </w:tbl>
    <w:p w:rsidR="00AD23FD" w:rsidRDefault="00EA280B" w:rsidP="000A6528">
      <w:pPr>
        <w:spacing w:after="0" w:line="240" w:lineRule="auto"/>
        <w:ind w:left="-851"/>
        <w:jc w:val="center"/>
        <w:rPr>
          <w:b/>
          <w:color w:val="BFBFBF" w:themeColor="background1" w:themeShade="BF"/>
        </w:rPr>
      </w:pPr>
      <w:r>
        <w:rPr>
          <w:b/>
          <w:color w:val="BFBFBF" w:themeColor="background1" w:themeShade="BF"/>
        </w:rPr>
        <w:t>DİJİTAL ORTAMDA</w:t>
      </w:r>
      <w:r w:rsidR="000A6528">
        <w:rPr>
          <w:b/>
          <w:color w:val="BFBFBF" w:themeColor="background1" w:themeShade="BF"/>
        </w:rPr>
        <w:t xml:space="preserve"> DOLDURULACAK</w:t>
      </w:r>
    </w:p>
    <w:tbl>
      <w:tblPr>
        <w:tblStyle w:val="TabloKlavuzu"/>
        <w:tblW w:w="10924" w:type="dxa"/>
        <w:tblInd w:w="-1046" w:type="dxa"/>
        <w:tblBorders>
          <w:top w:val="thickThinLargeGap" w:sz="24" w:space="0" w:color="2E74B5" w:themeColor="accent1" w:themeShade="BF"/>
          <w:left w:val="thickThinLargeGap" w:sz="24" w:space="0" w:color="2E74B5" w:themeColor="accent1" w:themeShade="BF"/>
          <w:bottom w:val="thickThinLargeGap" w:sz="24" w:space="0" w:color="2E74B5" w:themeColor="accent1" w:themeShade="BF"/>
          <w:right w:val="thickThinLargeGap" w:sz="24" w:space="0" w:color="2E74B5" w:themeColor="accent1" w:themeShade="BF"/>
          <w:insideH w:val="single" w:sz="4" w:space="0" w:color="2E74B5" w:themeColor="accent1" w:themeShade="BF"/>
          <w:insideV w:val="single" w:sz="4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1076"/>
        <w:gridCol w:w="1626"/>
        <w:gridCol w:w="778"/>
        <w:gridCol w:w="1013"/>
        <w:gridCol w:w="236"/>
        <w:gridCol w:w="1022"/>
        <w:gridCol w:w="838"/>
        <w:gridCol w:w="933"/>
        <w:gridCol w:w="74"/>
        <w:gridCol w:w="907"/>
        <w:gridCol w:w="150"/>
        <w:gridCol w:w="1037"/>
        <w:gridCol w:w="15"/>
        <w:gridCol w:w="10"/>
        <w:gridCol w:w="1209"/>
      </w:tblGrid>
      <w:tr w:rsidR="00D464A8" w:rsidRPr="00AF2C74" w:rsidTr="0061309F">
        <w:trPr>
          <w:trHeight w:val="519"/>
        </w:trPr>
        <w:tc>
          <w:tcPr>
            <w:tcW w:w="7522" w:type="dxa"/>
            <w:gridSpan w:val="8"/>
            <w:tcBorders>
              <w:top w:val="double" w:sz="12" w:space="0" w:color="0070C0"/>
              <w:left w:val="double" w:sz="12" w:space="0" w:color="0070C0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:rsidR="00AF2C74" w:rsidRPr="00AF2C74" w:rsidRDefault="00AF2C74" w:rsidP="004B5825">
            <w:pPr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 xml:space="preserve">Tarih : </w:t>
            </w:r>
            <w:sdt>
              <w:sdtPr>
                <w:rPr>
                  <w:rFonts w:cs="Times New Roman"/>
                  <w:b/>
                  <w:sz w:val="18"/>
                  <w:szCs w:val="18"/>
                </w:rPr>
                <w:id w:val="1566378463"/>
                <w:lock w:val="sdtLocked"/>
                <w:placeholder>
                  <w:docPart w:val="5572BA3E56C242E898496B46F5023E5A"/>
                </w:placeholder>
                <w:showingPlcHdr/>
                <w:date w:fullDate="2024-10-02T00:00:00Z">
                  <w:dateFormat w:val="d.M.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 w:rsidR="004B5825" w:rsidRPr="00666D3E">
                  <w:rPr>
                    <w:rStyle w:val="YerTutucuMetni"/>
                    <w:sz w:val="18"/>
                  </w:rPr>
                  <w:t>Tarih girmek için tıklayın veya dokunun.</w:t>
                </w:r>
              </w:sdtContent>
            </w:sdt>
          </w:p>
        </w:tc>
        <w:tc>
          <w:tcPr>
            <w:tcW w:w="3402" w:type="dxa"/>
            <w:gridSpan w:val="7"/>
            <w:tcBorders>
              <w:top w:val="double" w:sz="12" w:space="0" w:color="0070C0"/>
              <w:left w:val="single" w:sz="2" w:space="0" w:color="000000" w:themeColor="text1"/>
              <w:bottom w:val="single" w:sz="2" w:space="0" w:color="000000" w:themeColor="text1"/>
              <w:right w:val="double" w:sz="12" w:space="0" w:color="0070C0"/>
            </w:tcBorders>
            <w:vAlign w:val="center"/>
          </w:tcPr>
          <w:p w:rsidR="00AF2C74" w:rsidRPr="00AF2C74" w:rsidRDefault="00AF2C74" w:rsidP="00AD23FD">
            <w:pPr>
              <w:rPr>
                <w:rFonts w:cs="Times New Roman"/>
                <w:b/>
                <w:sz w:val="18"/>
                <w:szCs w:val="18"/>
              </w:rPr>
            </w:pPr>
            <w:r w:rsidRPr="002C0E61">
              <w:rPr>
                <w:rFonts w:cs="Times New Roman"/>
                <w:b/>
                <w:sz w:val="18"/>
                <w:szCs w:val="18"/>
              </w:rPr>
              <w:t xml:space="preserve">Evrak </w:t>
            </w:r>
            <w:proofErr w:type="gramStart"/>
            <w:r w:rsidRPr="002C0E61">
              <w:rPr>
                <w:rFonts w:cs="Times New Roman"/>
                <w:b/>
                <w:sz w:val="18"/>
                <w:szCs w:val="18"/>
              </w:rPr>
              <w:t>Sayısı :</w:t>
            </w:r>
            <w:proofErr w:type="gramEnd"/>
            <w:r w:rsidRPr="002C0E61">
              <w:rPr>
                <w:rFonts w:cs="Times New Roman"/>
                <w:b/>
                <w:sz w:val="18"/>
                <w:szCs w:val="18"/>
              </w:rPr>
              <w:t xml:space="preserve"> </w:t>
            </w:r>
          </w:p>
        </w:tc>
      </w:tr>
      <w:tr w:rsidR="00AF2C74" w:rsidRPr="00AF2C74" w:rsidTr="00EF1BBA">
        <w:trPr>
          <w:trHeight w:val="279"/>
        </w:trPr>
        <w:tc>
          <w:tcPr>
            <w:tcW w:w="10924" w:type="dxa"/>
            <w:gridSpan w:val="15"/>
            <w:tcBorders>
              <w:top w:val="single" w:sz="2" w:space="0" w:color="000000" w:themeColor="text1"/>
              <w:left w:val="double" w:sz="12" w:space="0" w:color="0070C0"/>
              <w:bottom w:val="single" w:sz="2" w:space="0" w:color="000000" w:themeColor="text1"/>
              <w:right w:val="double" w:sz="12" w:space="0" w:color="0070C0"/>
            </w:tcBorders>
            <w:shd w:val="clear" w:color="auto" w:fill="BFBFBF" w:themeFill="background1" w:themeFillShade="BF"/>
            <w:vAlign w:val="center"/>
          </w:tcPr>
          <w:p w:rsidR="00AF2C74" w:rsidRPr="009D340A" w:rsidRDefault="00AF2C74" w:rsidP="00AF2C74">
            <w:pPr>
              <w:jc w:val="center"/>
              <w:rPr>
                <w:rFonts w:cs="Times New Roman"/>
                <w:b/>
                <w:color w:val="FF0000"/>
                <w:sz w:val="22"/>
                <w:szCs w:val="18"/>
                <w14:textFill>
                  <w14:gradFill>
                    <w14:gsLst>
                      <w14:gs w14:pos="0">
                        <w14:srgbClr w14:val="FF0000">
                          <w14:shade w14:val="30000"/>
                          <w14:satMod w14:val="115000"/>
                        </w14:srgbClr>
                      </w14:gs>
                      <w14:gs w14:pos="50000">
                        <w14:srgbClr w14:val="FF0000">
                          <w14:shade w14:val="67500"/>
                          <w14:satMod w14:val="115000"/>
                        </w14:srgbClr>
                      </w14:gs>
                      <w14:gs w14:pos="100000">
                        <w14:srgbClr w14:val="FF0000">
                          <w14:shade w14:val="100000"/>
                          <w14:satMod w14:val="115000"/>
                        </w14:srgbClr>
                      </w14:gs>
                    </w14:gsLst>
                    <w14:lin w14:ang="2700000" w14:scaled="0"/>
                  </w14:gradFill>
                </w14:textFill>
              </w:rPr>
            </w:pPr>
            <w:r w:rsidRPr="009D340A">
              <w:rPr>
                <w:rFonts w:cs="Times New Roman"/>
                <w:b/>
                <w:color w:val="FF0000"/>
                <w:sz w:val="20"/>
                <w:szCs w:val="18"/>
                <w14:textFill>
                  <w14:gradFill>
                    <w14:gsLst>
                      <w14:gs w14:pos="0">
                        <w14:srgbClr w14:val="FF0000">
                          <w14:shade w14:val="30000"/>
                          <w14:satMod w14:val="115000"/>
                        </w14:srgbClr>
                      </w14:gs>
                      <w14:gs w14:pos="50000">
                        <w14:srgbClr w14:val="FF0000">
                          <w14:shade w14:val="67500"/>
                          <w14:satMod w14:val="115000"/>
                        </w14:srgbClr>
                      </w14:gs>
                      <w14:gs w14:pos="100000">
                        <w14:srgbClr w14:val="FF0000">
                          <w14:shade w14:val="100000"/>
                          <w14:satMod w14:val="115000"/>
                        </w14:srgbClr>
                      </w14:gs>
                    </w14:gsLst>
                    <w14:lin w14:ang="2700000" w14:scaled="0"/>
                  </w14:gradFill>
                </w14:textFill>
              </w:rPr>
              <w:t>ÖĞRETİM ÜYESİ BİLGİLERİ</w:t>
            </w:r>
          </w:p>
        </w:tc>
      </w:tr>
      <w:tr w:rsidR="009708FE" w:rsidRPr="00AF2C74" w:rsidTr="00417653">
        <w:trPr>
          <w:trHeight w:val="400"/>
        </w:trPr>
        <w:tc>
          <w:tcPr>
            <w:tcW w:w="2702" w:type="dxa"/>
            <w:gridSpan w:val="2"/>
            <w:tcBorders>
              <w:top w:val="single" w:sz="2" w:space="0" w:color="000000" w:themeColor="text1"/>
              <w:left w:val="double" w:sz="12" w:space="0" w:color="0070C0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:rsidR="009708FE" w:rsidRPr="00AF2C74" w:rsidRDefault="009708FE" w:rsidP="00AD23FD">
            <w:pPr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Unvan, Adı Soyadı</w:t>
            </w:r>
          </w:p>
        </w:tc>
        <w:sdt>
          <w:sdtPr>
            <w:rPr>
              <w:rFonts w:cs="Times New Roman"/>
              <w:b/>
              <w:sz w:val="18"/>
              <w:szCs w:val="18"/>
            </w:rPr>
            <w:alias w:val="Telafi İsteğinde Bulunan Öğretim Üyesi Seçiniz"/>
            <w:tag w:val="Öğretim Üyesi Seçiniz"/>
            <w:id w:val="1381131933"/>
            <w:placeholder>
              <w:docPart w:val="17A4419844C1483994AF529F3474C949"/>
            </w:placeholder>
            <w:showingPlcHdr/>
            <w:dropDownList>
              <w:listItem w:value="Öğretim üyesi seçin."/>
              <w:listItem w:displayText="Prof.Dr. Bülent DEDE" w:value="Prof.Dr. Bülent DEDE"/>
              <w:listItem w:displayText="Prof.Dr. Doğan DEMİRCİ" w:value="Prof.Dr. Doğan DEMİRCİ"/>
              <w:listItem w:displayText="Prof.Dr. Mehmet ÖZHANLI" w:value="Prof.Dr. Mehmet ÖZHANLI"/>
              <w:listItem w:displayText="Prof.Dr. Mehmet ÖZKARTAL" w:value="Prof.Dr. Mehmet ÖZKARTAL"/>
              <w:listItem w:displayText="Prof.Dr. Mustafa GENÇ" w:value="Prof.Dr. Mustafa GENÇ"/>
              <w:listItem w:displayText="Prof.Dr. Murat ÇELİKER" w:value="Prof.Dr. Murat ÇELİKER"/>
              <w:listItem w:displayText="Prof. Naile Rengin OYMAN" w:value="Prof. Naile Rengin OYMAN"/>
              <w:listItem w:displayText="Prof. Olcay ATASEVEN" w:value="Prof. Olcay ATASEVEN"/>
              <w:listItem w:displayText="Prof. Oktay KÖSE" w:value="Prof. Oktay KÖSE"/>
              <w:listItem w:displayText="Prof.Dr. Ulvi Erhan EROL" w:value="Prof.Dr. Ulvi Erhan EROL"/>
              <w:listItem w:displayText="Prof. Yusuf KEŞ" w:value="Prof. Yusuf KEŞ"/>
              <w:listItem w:displayText="Prof.Dr. Yusuf BİLEN" w:value="Prof.Dr. Yusuf BİLEN"/>
              <w:listItem w:displayText="Prof.Dr. Yüksel PİRGON" w:value="Prof.Dr. Yüksel PİRGON"/>
              <w:listItem w:displayText="Doç. Ayşegül GÜRDAL PAMUKLU" w:value="Doç. Ayşegül GÜRDAL PAMUKLU"/>
              <w:listItem w:displayText="Doç. Deniz ÇELİKER" w:value="Doç. Deniz ÇELİKER"/>
              <w:listItem w:displayText="Doç.Dr. Ece ÇALIŞ ZEĞEREK" w:value="Doç.Dr. Ece ÇALIŞ ZEĞEREK"/>
              <w:listItem w:displayText="Doç. Didem Gülşen ÖZTÜRK" w:value="Doç. Didem Gülşen ÖZTÜRK"/>
              <w:listItem w:displayText="Doç. İlker ÖZTÜRK" w:value="Doç. İlker ÖZTÜRK"/>
              <w:listItem w:displayText="Doç.Dr. Leyla KODAMAN" w:value="Doç.Dr. Leyla KODAMAN"/>
              <w:listItem w:displayText="Doç. Serap ÜNAL" w:value="Doç. Serap ÜNAL"/>
              <w:listItem w:displayText="Doç. Tuğba KODAL" w:value="Doç. Tuğba KODAL"/>
              <w:listItem w:displayText="Doç.Dr. Yıldız MUTLU YILDIZ" w:value="Doç.Dr. Yıldız MUTLU YILDIZ"/>
              <w:listItem w:displayText="Doç.Dr. Mebrure AYÇA ACAR" w:value="Doç.Dr. Mebrure AYÇA ACAR"/>
              <w:listItem w:displayText="Doç.Dr. Müşerref ÖZTÜRK ÇETİNDOĞAN " w:value="Doç.Dr. Müşerref ÖZTÜRK ÇETİNDOĞAN "/>
              <w:listItem w:displayText="Doç.Dr. Yaşar ÖZELMA" w:value="Doç.Dr. Yaşar ÖZELMA"/>
              <w:listItem w:displayText="Doç. Ayşe BOZKURT" w:value="Doç. Ayşe BOZKURT"/>
              <w:listItem w:displayText="Dr.Öğr.Üyesi Ayşen ÇAM" w:value="Dr.Öğr.Üyesi Ayşen ÇAM"/>
              <w:listItem w:displayText="Dr.Öğr.Üyesi Bayram DEMİRAL" w:value="Dr.Öğr.Üyesi Bayram DEMİRAL"/>
              <w:listItem w:displayText="Dr.Öğr. Güler BEK ARAT" w:value="Dr.Öğr. Güler BEK ARAT"/>
              <w:listItem w:displayText="Dr.Öğr.Üyesi Fatih NALBANTOĞLU" w:value="Dr.Öğr.Üyesi Fatih NALBANTOĞLU"/>
              <w:listItem w:displayText="Dr.Öğr.Üyesi Hatice KÖKLÜ" w:value="Dr.Öğr.Üyesi Hatice KÖKLÜ"/>
              <w:listItem w:displayText="Dr.Öğr.Üyesi Kamile AKIN DOĞAN" w:value="Dr.Öğr.Üyesi Kamile AKIN DOĞAN"/>
              <w:listItem w:displayText="Dr.Öğr.Üyesi Mavi ÇAKMAKÇI" w:value="Dr.Öğr.Üyesi Mavi ÇAKMAKÇI"/>
              <w:listItem w:displayText="Dr.Öğr.Üyesi Mustafa KAYABAŞI" w:value="Dr.Öğr.Üyesi Mustafa KAYABAŞI"/>
              <w:listItem w:displayText="Dr. Öğr.Üyesi Münire YILDIZ" w:value="Dr. Öğr.Üyesi Münire YILDIZ"/>
              <w:listItem w:displayText="Dr.Öğr.Üyesi Özgün CAN" w:value="Dr.Öğr.Üyesi Özgün CAN"/>
              <w:listItem w:displayText="Dr.Öğr.Üyesi Orhan ALTUĞ" w:value="Dr.Öğr.Üyesi Orhan ALTUĞ"/>
              <w:listItem w:displayText="Dr.Öğr.Üyesi Şifa KAYABAŞI" w:value="Dr.Öğr.Üyesi Şifa KAYABAŞI"/>
              <w:listItem w:displayText="Dr.Öğr.Üyesi Muazzez ÇETİNER" w:value="Dr.Öğr.Üyesi Muazzez ÇETİNER"/>
              <w:listItem w:displayText="Dr.Öğr.Üyesi Çağlar BAYKAL" w:value="Dr.Öğr.Üyesi Çağlar BAYKAL"/>
              <w:listItem w:displayText="Dr.Öğr.Üyesi Pelin ÖZKAN KÖSE" w:value="Dr.Öğr.Üyesi Pelin ÖZKAN KÖSE"/>
              <w:listItem w:displayText="Dr.Öğr.Üyesi Melih GÜNAYDIN" w:value="Dr.Öğr.Üyesi Melih GÜNAYDIN"/>
              <w:listItem w:displayText="Dr.Öğr.Üyesi Menekşe MEÇO" w:value="Dr.Öğr.Üyesi Menekşe MEÇO"/>
            </w:dropDownList>
          </w:sdtPr>
          <w:sdtEndPr/>
          <w:sdtContent>
            <w:tc>
              <w:tcPr>
                <w:tcW w:w="8222" w:type="dxa"/>
                <w:gridSpan w:val="13"/>
                <w:tcBorders>
                  <w:top w:val="single" w:sz="2" w:space="0" w:color="000000" w:themeColor="text1"/>
                  <w:left w:val="single" w:sz="2" w:space="0" w:color="000000" w:themeColor="text1"/>
                  <w:bottom w:val="single" w:sz="2" w:space="0" w:color="000000" w:themeColor="text1"/>
                  <w:right w:val="double" w:sz="12" w:space="0" w:color="0070C0"/>
                </w:tcBorders>
                <w:vAlign w:val="center"/>
              </w:tcPr>
              <w:p w:rsidR="009708FE" w:rsidRPr="00AF2C74" w:rsidRDefault="00AF13FE" w:rsidP="004B5825">
                <w:pPr>
                  <w:rPr>
                    <w:rFonts w:cs="Times New Roman"/>
                    <w:b/>
                    <w:sz w:val="18"/>
                    <w:szCs w:val="18"/>
                  </w:rPr>
                </w:pPr>
                <w:r w:rsidRPr="00D90776">
                  <w:rPr>
                    <w:rStyle w:val="YerTutucuMetni"/>
                  </w:rPr>
                  <w:t>Bir öğe seçin.</w:t>
                </w:r>
              </w:p>
            </w:tc>
          </w:sdtContent>
        </w:sdt>
      </w:tr>
      <w:tr w:rsidR="00A22AE2" w:rsidRPr="00AF2C74" w:rsidTr="00EF1BBA">
        <w:trPr>
          <w:trHeight w:val="279"/>
        </w:trPr>
        <w:tc>
          <w:tcPr>
            <w:tcW w:w="2702" w:type="dxa"/>
            <w:gridSpan w:val="2"/>
            <w:tcBorders>
              <w:top w:val="single" w:sz="2" w:space="0" w:color="000000" w:themeColor="text1"/>
              <w:left w:val="double" w:sz="12" w:space="0" w:color="0070C0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:rsidR="00A22AE2" w:rsidRPr="00AF2C74" w:rsidRDefault="00A22AE2" w:rsidP="00AD23FD">
            <w:pPr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Sicil No</w:t>
            </w:r>
          </w:p>
        </w:tc>
        <w:sdt>
          <w:sdtPr>
            <w:rPr>
              <w:rFonts w:cs="Times New Roman"/>
              <w:b/>
              <w:sz w:val="18"/>
              <w:szCs w:val="18"/>
            </w:rPr>
            <w:alias w:val="Sicil No Giriniz"/>
            <w:tag w:val="Sicil No Giriniz"/>
            <w:id w:val="1725792849"/>
            <w:placeholder>
              <w:docPart w:val="E49A99C75AEC49BB8754117EF93E15E7"/>
            </w:placeholder>
            <w:showingPlcHdr/>
          </w:sdtPr>
          <w:sdtEndPr/>
          <w:sdtContent>
            <w:tc>
              <w:tcPr>
                <w:tcW w:w="8222" w:type="dxa"/>
                <w:gridSpan w:val="13"/>
                <w:tcBorders>
                  <w:top w:val="single" w:sz="2" w:space="0" w:color="000000" w:themeColor="text1"/>
                  <w:left w:val="single" w:sz="2" w:space="0" w:color="000000" w:themeColor="text1"/>
                  <w:bottom w:val="single" w:sz="2" w:space="0" w:color="000000" w:themeColor="text1"/>
                  <w:right w:val="double" w:sz="12" w:space="0" w:color="0070C0"/>
                </w:tcBorders>
                <w:vAlign w:val="center"/>
              </w:tcPr>
              <w:p w:rsidR="00A22AE2" w:rsidRPr="00AF2C74" w:rsidRDefault="004B5825" w:rsidP="00641BC9">
                <w:pPr>
                  <w:rPr>
                    <w:rFonts w:cs="Times New Roman"/>
                    <w:b/>
                    <w:sz w:val="18"/>
                    <w:szCs w:val="18"/>
                  </w:rPr>
                </w:pPr>
                <w:r w:rsidRPr="00A22AE2">
                  <w:rPr>
                    <w:rStyle w:val="YerTutucuMetni"/>
                    <w:sz w:val="18"/>
                  </w:rPr>
                  <w:t>Metin girmek için buraya tıklayın veya dokunun.</w:t>
                </w:r>
              </w:p>
            </w:tc>
          </w:sdtContent>
        </w:sdt>
      </w:tr>
      <w:tr w:rsidR="00A22AE2" w:rsidRPr="00AF2C74" w:rsidTr="00EF1BBA">
        <w:trPr>
          <w:trHeight w:val="279"/>
        </w:trPr>
        <w:tc>
          <w:tcPr>
            <w:tcW w:w="2702" w:type="dxa"/>
            <w:gridSpan w:val="2"/>
            <w:tcBorders>
              <w:top w:val="single" w:sz="2" w:space="0" w:color="000000" w:themeColor="text1"/>
              <w:left w:val="double" w:sz="12" w:space="0" w:color="0070C0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:rsidR="00A22AE2" w:rsidRPr="00AF2C74" w:rsidRDefault="00A22AE2" w:rsidP="00AD23FD">
            <w:pPr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Anasanat Dalı</w:t>
            </w:r>
          </w:p>
        </w:tc>
        <w:tc>
          <w:tcPr>
            <w:tcW w:w="8222" w:type="dxa"/>
            <w:gridSpan w:val="13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double" w:sz="12" w:space="0" w:color="0070C0"/>
            </w:tcBorders>
            <w:vAlign w:val="center"/>
          </w:tcPr>
          <w:sdt>
            <w:sdtPr>
              <w:rPr>
                <w:rFonts w:cs="Times New Roman"/>
                <w:b/>
                <w:sz w:val="18"/>
                <w:szCs w:val="18"/>
              </w:rPr>
              <w:alias w:val="Anasanat Dalınızı Seçiniz"/>
              <w:tag w:val="A"/>
              <w:id w:val="1969538407"/>
              <w:lock w:val="sdtLocked"/>
              <w:placeholder>
                <w:docPart w:val="D70EADE50D944030B4F48B5FC1D79298"/>
              </w:placeholder>
              <w:dropDownList>
                <w:listItem w:displayText="Seçiniz" w:value="Seçiniz"/>
                <w:listItem w:displayText="ARKEOSERAMİK ANASANAT DALI" w:value="ARKEOSERAMİK ANASANAT DALI"/>
                <w:listItem w:displayText="GELENEKSEL TÜRK SANATLARI ANASANAT DALI" w:value="GELENEKSEL TÜRK SANATLARI ANASANAT DALI"/>
                <w:listItem w:displayText="GRAFİK TASARIMI ANASANAT DALI" w:value="GRAFİK TASARIMI ANASANAT DALI"/>
                <w:listItem w:displayText="MÜZİK ANASANAT DALI" w:value="MÜZİK ANASANAT DALI"/>
                <w:listItem w:displayText="RESİM ANASANAT DALI" w:value="RESİM ANASANAT DALI"/>
                <w:listItem w:displayText="SAHNE SANATLARI ANASANAT DALI" w:value="SAHNE SANATLARI ANASANAT DALI"/>
                <w:listItem w:displayText="SANAT VE TASARIM ANASANAT DALI" w:value="SANAT VE TASARIM ANASANAT DALI"/>
              </w:dropDownList>
            </w:sdtPr>
            <w:sdtEndPr/>
            <w:sdtContent>
              <w:p w:rsidR="00A22AE2" w:rsidRPr="00641BC9" w:rsidRDefault="004B5825" w:rsidP="00AD23FD">
                <w:pPr>
                  <w:rPr>
                    <w:rFonts w:cs="Times New Roman"/>
                    <w:b/>
                    <w:sz w:val="18"/>
                    <w:szCs w:val="18"/>
                  </w:rPr>
                </w:pPr>
                <w:r>
                  <w:rPr>
                    <w:rFonts w:cs="Times New Roman"/>
                    <w:b/>
                    <w:sz w:val="18"/>
                    <w:szCs w:val="18"/>
                  </w:rPr>
                  <w:t>Seçiniz</w:t>
                </w:r>
              </w:p>
            </w:sdtContent>
          </w:sdt>
        </w:tc>
      </w:tr>
      <w:tr w:rsidR="00D464A8" w:rsidRPr="00AF2C74" w:rsidTr="00EF1BBA">
        <w:trPr>
          <w:trHeight w:val="279"/>
        </w:trPr>
        <w:tc>
          <w:tcPr>
            <w:tcW w:w="2702" w:type="dxa"/>
            <w:gridSpan w:val="2"/>
            <w:tcBorders>
              <w:top w:val="single" w:sz="2" w:space="0" w:color="000000" w:themeColor="text1"/>
              <w:left w:val="double" w:sz="12" w:space="0" w:color="0070C0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:rsidR="00781991" w:rsidRPr="00AF2C74" w:rsidRDefault="00781991" w:rsidP="00AD23FD">
            <w:pPr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Yarıyılı</w:t>
            </w:r>
          </w:p>
        </w:tc>
        <w:tc>
          <w:tcPr>
            <w:tcW w:w="2027" w:type="dxa"/>
            <w:gridSpan w:val="3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:rsidR="00781991" w:rsidRPr="00AF2C74" w:rsidRDefault="00781991" w:rsidP="004B5825">
            <w:pPr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20</w:t>
            </w:r>
            <w:r w:rsidR="004B5825">
              <w:rPr>
                <w:rFonts w:cs="Times New Roman"/>
                <w:b/>
                <w:sz w:val="18"/>
                <w:szCs w:val="18"/>
              </w:rPr>
              <w:fldChar w:fldCharType="begin">
                <w:ffData>
                  <w:name w:val="Metin14"/>
                  <w:enabled/>
                  <w:calcOnExit w:val="0"/>
                  <w:textInput/>
                </w:ffData>
              </w:fldChar>
            </w:r>
            <w:bookmarkStart w:id="0" w:name="Metin14"/>
            <w:r w:rsidR="004B5825">
              <w:rPr>
                <w:rFonts w:cs="Times New Roman"/>
                <w:b/>
                <w:sz w:val="18"/>
                <w:szCs w:val="18"/>
              </w:rPr>
              <w:instrText xml:space="preserve"> FORMTEXT </w:instrText>
            </w:r>
            <w:r w:rsidR="004B5825">
              <w:rPr>
                <w:rFonts w:cs="Times New Roman"/>
                <w:b/>
                <w:sz w:val="18"/>
                <w:szCs w:val="18"/>
              </w:rPr>
            </w:r>
            <w:r w:rsidR="004B5825">
              <w:rPr>
                <w:rFonts w:cs="Times New Roman"/>
                <w:b/>
                <w:sz w:val="18"/>
                <w:szCs w:val="18"/>
              </w:rPr>
              <w:fldChar w:fldCharType="separate"/>
            </w:r>
            <w:r w:rsidR="004B5825">
              <w:rPr>
                <w:rFonts w:cs="Times New Roman"/>
                <w:b/>
                <w:noProof/>
                <w:sz w:val="18"/>
                <w:szCs w:val="18"/>
              </w:rPr>
              <w:t> </w:t>
            </w:r>
            <w:r w:rsidR="004B5825">
              <w:rPr>
                <w:rFonts w:cs="Times New Roman"/>
                <w:b/>
                <w:noProof/>
                <w:sz w:val="18"/>
                <w:szCs w:val="18"/>
              </w:rPr>
              <w:t> </w:t>
            </w:r>
            <w:r w:rsidR="004B5825">
              <w:rPr>
                <w:rFonts w:cs="Times New Roman"/>
                <w:b/>
                <w:noProof/>
                <w:sz w:val="18"/>
                <w:szCs w:val="18"/>
              </w:rPr>
              <w:t> </w:t>
            </w:r>
            <w:r w:rsidR="004B5825">
              <w:rPr>
                <w:rFonts w:cs="Times New Roman"/>
                <w:b/>
                <w:noProof/>
                <w:sz w:val="18"/>
                <w:szCs w:val="18"/>
              </w:rPr>
              <w:t> </w:t>
            </w:r>
            <w:r w:rsidR="004B5825">
              <w:rPr>
                <w:rFonts w:cs="Times New Roman"/>
                <w:b/>
                <w:noProof/>
                <w:sz w:val="18"/>
                <w:szCs w:val="18"/>
              </w:rPr>
              <w:t> </w:t>
            </w:r>
            <w:r w:rsidR="004B5825">
              <w:rPr>
                <w:rFonts w:cs="Times New Roman"/>
                <w:b/>
                <w:sz w:val="18"/>
                <w:szCs w:val="18"/>
              </w:rPr>
              <w:fldChar w:fldCharType="end"/>
            </w:r>
            <w:bookmarkEnd w:id="0"/>
            <w:r>
              <w:rPr>
                <w:rFonts w:cs="Times New Roman"/>
                <w:b/>
                <w:sz w:val="18"/>
                <w:szCs w:val="18"/>
              </w:rPr>
              <w:t>/ 20</w:t>
            </w:r>
            <w:r w:rsidR="004B5825">
              <w:rPr>
                <w:rFonts w:cs="Times New Roman"/>
                <w:b/>
                <w:sz w:val="18"/>
                <w:szCs w:val="18"/>
              </w:rPr>
              <w:fldChar w:fldCharType="begin">
                <w:ffData>
                  <w:name w:val="Metin14"/>
                  <w:enabled/>
                  <w:calcOnExit w:val="0"/>
                  <w:textInput/>
                </w:ffData>
              </w:fldChar>
            </w:r>
            <w:r w:rsidR="004B5825">
              <w:rPr>
                <w:rFonts w:cs="Times New Roman"/>
                <w:b/>
                <w:sz w:val="18"/>
                <w:szCs w:val="18"/>
              </w:rPr>
              <w:instrText xml:space="preserve"> FORMTEXT </w:instrText>
            </w:r>
            <w:r w:rsidR="004B5825">
              <w:rPr>
                <w:rFonts w:cs="Times New Roman"/>
                <w:b/>
                <w:sz w:val="18"/>
                <w:szCs w:val="18"/>
              </w:rPr>
            </w:r>
            <w:r w:rsidR="004B5825">
              <w:rPr>
                <w:rFonts w:cs="Times New Roman"/>
                <w:b/>
                <w:sz w:val="18"/>
                <w:szCs w:val="18"/>
              </w:rPr>
              <w:fldChar w:fldCharType="separate"/>
            </w:r>
            <w:r w:rsidR="004B5825">
              <w:rPr>
                <w:rFonts w:cs="Times New Roman"/>
                <w:b/>
                <w:noProof/>
                <w:sz w:val="18"/>
                <w:szCs w:val="18"/>
              </w:rPr>
              <w:t> </w:t>
            </w:r>
            <w:r w:rsidR="004B5825">
              <w:rPr>
                <w:rFonts w:cs="Times New Roman"/>
                <w:b/>
                <w:noProof/>
                <w:sz w:val="18"/>
                <w:szCs w:val="18"/>
              </w:rPr>
              <w:t> </w:t>
            </w:r>
            <w:r w:rsidR="004B5825">
              <w:rPr>
                <w:rFonts w:cs="Times New Roman"/>
                <w:b/>
                <w:noProof/>
                <w:sz w:val="18"/>
                <w:szCs w:val="18"/>
              </w:rPr>
              <w:t> </w:t>
            </w:r>
            <w:r w:rsidR="004B5825">
              <w:rPr>
                <w:rFonts w:cs="Times New Roman"/>
                <w:b/>
                <w:noProof/>
                <w:sz w:val="18"/>
                <w:szCs w:val="18"/>
              </w:rPr>
              <w:t> </w:t>
            </w:r>
            <w:r w:rsidR="004B5825">
              <w:rPr>
                <w:rFonts w:cs="Times New Roman"/>
                <w:b/>
                <w:noProof/>
                <w:sz w:val="18"/>
                <w:szCs w:val="18"/>
              </w:rPr>
              <w:t> </w:t>
            </w:r>
            <w:r w:rsidR="004B5825">
              <w:rPr>
                <w:rFonts w:cs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3774" w:type="dxa"/>
            <w:gridSpan w:val="5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:rsidR="00781991" w:rsidRPr="00AF2C74" w:rsidRDefault="00781991" w:rsidP="00AD23FD">
            <w:pPr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 xml:space="preserve">GÜZ  </w:t>
            </w:r>
            <w:sdt>
              <w:sdtPr>
                <w:rPr>
                  <w:rFonts w:cs="Times New Roman"/>
                  <w:b/>
                  <w:sz w:val="18"/>
                  <w:szCs w:val="18"/>
                </w:rPr>
                <w:id w:val="941873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5825">
                  <w:rPr>
                    <w:rFonts w:ascii="MS Gothic" w:eastAsia="MS Gothic" w:hAnsi="MS Gothic" w:cs="Times New Roman" w:hint="eastAsia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2421" w:type="dxa"/>
            <w:gridSpan w:val="5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double" w:sz="12" w:space="0" w:color="0070C0"/>
            </w:tcBorders>
            <w:vAlign w:val="center"/>
          </w:tcPr>
          <w:p w:rsidR="00781991" w:rsidRPr="00AF2C74" w:rsidRDefault="00781991" w:rsidP="00AD23FD">
            <w:pPr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 xml:space="preserve">BAHAR </w:t>
            </w:r>
            <w:sdt>
              <w:sdtPr>
                <w:rPr>
                  <w:rFonts w:cs="Times New Roman"/>
                  <w:b/>
                  <w:sz w:val="18"/>
                  <w:szCs w:val="18"/>
                </w:rPr>
                <w:id w:val="545954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0595">
                  <w:rPr>
                    <w:rFonts w:ascii="MS Gothic" w:eastAsia="MS Gothic" w:hAnsi="MS Gothic" w:cs="Times New Roman" w:hint="eastAsia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781991" w:rsidRPr="00AF2C74" w:rsidTr="00EF1BBA">
        <w:trPr>
          <w:trHeight w:val="279"/>
        </w:trPr>
        <w:tc>
          <w:tcPr>
            <w:tcW w:w="10924" w:type="dxa"/>
            <w:gridSpan w:val="15"/>
            <w:tcBorders>
              <w:top w:val="single" w:sz="2" w:space="0" w:color="000000" w:themeColor="text1"/>
              <w:left w:val="double" w:sz="12" w:space="0" w:color="0070C0"/>
              <w:bottom w:val="single" w:sz="2" w:space="0" w:color="000000" w:themeColor="text1"/>
              <w:right w:val="double" w:sz="12" w:space="0" w:color="0070C0"/>
            </w:tcBorders>
            <w:shd w:val="clear" w:color="auto" w:fill="D9E2F3" w:themeFill="accent5" w:themeFillTint="33"/>
            <w:vAlign w:val="center"/>
          </w:tcPr>
          <w:p w:rsidR="00781991" w:rsidRPr="009D340A" w:rsidRDefault="00781991" w:rsidP="00781991">
            <w:pPr>
              <w:jc w:val="center"/>
              <w:rPr>
                <w:rFonts w:cs="Times New Roman"/>
                <w:b/>
                <w:color w:val="FF0000"/>
                <w:sz w:val="20"/>
                <w:szCs w:val="18"/>
                <w14:textFill>
                  <w14:gradFill>
                    <w14:gsLst>
                      <w14:gs w14:pos="0">
                        <w14:srgbClr w14:val="FF0000">
                          <w14:shade w14:val="30000"/>
                          <w14:satMod w14:val="115000"/>
                        </w14:srgbClr>
                      </w14:gs>
                      <w14:gs w14:pos="50000">
                        <w14:srgbClr w14:val="FF0000">
                          <w14:shade w14:val="67500"/>
                          <w14:satMod w14:val="115000"/>
                        </w14:srgbClr>
                      </w14:gs>
                      <w14:gs w14:pos="100000">
                        <w14:srgbClr w14:val="FF0000">
                          <w14:shade w14:val="100000"/>
                          <w14:satMod w14:val="115000"/>
                        </w14:srgbClr>
                      </w14:gs>
                    </w14:gsLst>
                    <w14:lin w14:ang="2700000" w14:scaled="0"/>
                  </w14:gradFill>
                </w14:textFill>
              </w:rPr>
            </w:pPr>
            <w:r w:rsidRPr="009D340A">
              <w:rPr>
                <w:rFonts w:cs="Times New Roman"/>
                <w:b/>
                <w:color w:val="FF0000"/>
                <w:sz w:val="20"/>
                <w:szCs w:val="18"/>
                <w14:textFill>
                  <w14:gradFill>
                    <w14:gsLst>
                      <w14:gs w14:pos="0">
                        <w14:srgbClr w14:val="FF0000">
                          <w14:shade w14:val="30000"/>
                          <w14:satMod w14:val="115000"/>
                        </w14:srgbClr>
                      </w14:gs>
                      <w14:gs w14:pos="50000">
                        <w14:srgbClr w14:val="FF0000">
                          <w14:shade w14:val="67500"/>
                          <w14:satMod w14:val="115000"/>
                        </w14:srgbClr>
                      </w14:gs>
                      <w14:gs w14:pos="100000">
                        <w14:srgbClr w14:val="FF0000">
                          <w14:shade w14:val="100000"/>
                          <w14:satMod w14:val="115000"/>
                        </w14:srgbClr>
                      </w14:gs>
                    </w14:gsLst>
                    <w14:lin w14:ang="2700000" w14:scaled="0"/>
                  </w14:gradFill>
                </w14:textFill>
              </w:rPr>
              <w:t>ÖĞRETİM ÜYESİNİN BEYANI</w:t>
            </w:r>
          </w:p>
        </w:tc>
      </w:tr>
      <w:tr w:rsidR="00207643" w:rsidRPr="00AF2C74" w:rsidTr="00EF1BBA">
        <w:trPr>
          <w:trHeight w:val="279"/>
        </w:trPr>
        <w:tc>
          <w:tcPr>
            <w:tcW w:w="4493" w:type="dxa"/>
            <w:gridSpan w:val="4"/>
            <w:tcBorders>
              <w:top w:val="single" w:sz="2" w:space="0" w:color="000000" w:themeColor="text1"/>
              <w:left w:val="double" w:sz="12" w:space="0" w:color="0070C0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:rsidR="00207643" w:rsidRPr="00207643" w:rsidRDefault="00207643" w:rsidP="00AD23FD">
            <w:pPr>
              <w:rPr>
                <w:rFonts w:cs="Times New Roman"/>
                <w:b/>
                <w:sz w:val="22"/>
                <w:szCs w:val="18"/>
              </w:rPr>
            </w:pPr>
            <w:r w:rsidRPr="00207643">
              <w:rPr>
                <w:rFonts w:cs="Times New Roman"/>
                <w:b/>
                <w:sz w:val="22"/>
                <w:szCs w:val="18"/>
              </w:rPr>
              <w:t xml:space="preserve">Dersin/Derslerin yapılamama gerekçesi; </w:t>
            </w:r>
          </w:p>
        </w:tc>
        <w:tc>
          <w:tcPr>
            <w:tcW w:w="6431" w:type="dxa"/>
            <w:gridSpan w:val="11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double" w:sz="12" w:space="0" w:color="0070C0"/>
            </w:tcBorders>
            <w:vAlign w:val="center"/>
          </w:tcPr>
          <w:p w:rsidR="00207643" w:rsidRPr="00207643" w:rsidRDefault="00207643" w:rsidP="00AD23FD">
            <w:pPr>
              <w:rPr>
                <w:rFonts w:cs="Times New Roman"/>
                <w:b/>
                <w:sz w:val="22"/>
                <w:szCs w:val="18"/>
              </w:rPr>
            </w:pPr>
            <w:r w:rsidRPr="00207643">
              <w:rPr>
                <w:rFonts w:cs="Times New Roman"/>
                <w:b/>
                <w:sz w:val="22"/>
                <w:szCs w:val="18"/>
              </w:rPr>
              <w:t>Görevlendirme başlangıç ve bitiş tarihleri</w:t>
            </w:r>
          </w:p>
        </w:tc>
      </w:tr>
      <w:tr w:rsidR="00207643" w:rsidRPr="00AF2C74" w:rsidTr="00EF1BBA">
        <w:trPr>
          <w:trHeight w:val="328"/>
        </w:trPr>
        <w:tc>
          <w:tcPr>
            <w:tcW w:w="3480" w:type="dxa"/>
            <w:gridSpan w:val="3"/>
            <w:tcBorders>
              <w:top w:val="single" w:sz="2" w:space="0" w:color="000000" w:themeColor="text1"/>
              <w:left w:val="double" w:sz="12" w:space="0" w:color="0070C0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:rsidR="00207643" w:rsidRPr="00AF2C74" w:rsidRDefault="00207643" w:rsidP="00AD23FD">
            <w:pPr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Kongre/Sempozyum/Seminer katılım</w:t>
            </w:r>
          </w:p>
        </w:tc>
        <w:sdt>
          <w:sdtPr>
            <w:rPr>
              <w:rFonts w:cs="Times New Roman"/>
              <w:b/>
              <w:sz w:val="18"/>
              <w:szCs w:val="18"/>
            </w:rPr>
            <w:id w:val="-18943390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13" w:type="dxa"/>
                <w:tcBorders>
                  <w:top w:val="single" w:sz="2" w:space="0" w:color="000000" w:themeColor="text1"/>
                  <w:left w:val="single" w:sz="2" w:space="0" w:color="000000" w:themeColor="text1"/>
                  <w:bottom w:val="single" w:sz="2" w:space="0" w:color="000000" w:themeColor="text1"/>
                  <w:right w:val="single" w:sz="2" w:space="0" w:color="000000" w:themeColor="text1"/>
                </w:tcBorders>
                <w:vAlign w:val="center"/>
              </w:tcPr>
              <w:p w:rsidR="00207643" w:rsidRPr="00AF2C74" w:rsidRDefault="00BC54BD" w:rsidP="00207643">
                <w:pPr>
                  <w:jc w:val="center"/>
                  <w:rPr>
                    <w:rFonts w:cs="Times New Roman"/>
                    <w:b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6431" w:type="dxa"/>
            <w:gridSpan w:val="11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double" w:sz="12" w:space="0" w:color="0070C0"/>
            </w:tcBorders>
            <w:vAlign w:val="center"/>
          </w:tcPr>
          <w:p w:rsidR="00207643" w:rsidRPr="00AF2C74" w:rsidRDefault="00207643" w:rsidP="00A161C8">
            <w:pPr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 xml:space="preserve">Görevlendirme başlangıç tarihi : </w:t>
            </w:r>
            <w:sdt>
              <w:sdtPr>
                <w:rPr>
                  <w:rFonts w:ascii="Calimbra" w:hAnsi="Calimbra" w:cstheme="minorHAnsi"/>
                  <w:b/>
                  <w:color w:val="44546A" w:themeColor="text2"/>
                  <w:sz w:val="18"/>
                  <w:szCs w:val="18"/>
                </w:rPr>
                <w:alias w:val="Başlangıç Tarihini Giriniz"/>
                <w:tag w:val="Başlangıç Tarihini Giriniz"/>
                <w:id w:val="-327061189"/>
                <w:placeholder>
                  <w:docPart w:val="4A013A249CE540E987F16181A7471E03"/>
                </w:placeholder>
                <w:showingPlcHdr/>
                <w:date w:fullDate="2024-10-18T00:00:00Z">
                  <w:dateFormat w:val="d.MM.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 w:rsidR="004B5825" w:rsidRPr="00E7502B">
                  <w:rPr>
                    <w:rStyle w:val="YerTutucuMetni"/>
                  </w:rPr>
                  <w:t>T</w:t>
                </w:r>
                <w:r w:rsidR="004B5825">
                  <w:rPr>
                    <w:rStyle w:val="YerTutucuMetni"/>
                  </w:rPr>
                  <w:t>ıklayınız</w:t>
                </w:r>
              </w:sdtContent>
            </w:sdt>
          </w:p>
        </w:tc>
      </w:tr>
      <w:tr w:rsidR="00207643" w:rsidRPr="00AF2C74" w:rsidTr="00EF1BBA">
        <w:trPr>
          <w:trHeight w:val="264"/>
        </w:trPr>
        <w:tc>
          <w:tcPr>
            <w:tcW w:w="3480" w:type="dxa"/>
            <w:gridSpan w:val="3"/>
            <w:tcBorders>
              <w:top w:val="single" w:sz="2" w:space="0" w:color="000000" w:themeColor="text1"/>
              <w:left w:val="double" w:sz="12" w:space="0" w:color="0070C0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:rsidR="00207643" w:rsidRPr="00AF2C74" w:rsidRDefault="00207643" w:rsidP="00AD23FD">
            <w:pPr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Proje görevlendirmesi</w:t>
            </w:r>
          </w:p>
        </w:tc>
        <w:sdt>
          <w:sdtPr>
            <w:rPr>
              <w:rFonts w:cs="Times New Roman"/>
              <w:b/>
              <w:sz w:val="18"/>
              <w:szCs w:val="18"/>
            </w:rPr>
            <w:id w:val="1587474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13" w:type="dxa"/>
                <w:tcBorders>
                  <w:top w:val="single" w:sz="2" w:space="0" w:color="000000" w:themeColor="text1"/>
                  <w:left w:val="single" w:sz="2" w:space="0" w:color="000000" w:themeColor="text1"/>
                  <w:bottom w:val="single" w:sz="2" w:space="0" w:color="000000" w:themeColor="text1"/>
                  <w:right w:val="single" w:sz="2" w:space="0" w:color="000000" w:themeColor="text1"/>
                </w:tcBorders>
                <w:vAlign w:val="center"/>
              </w:tcPr>
              <w:p w:rsidR="00207643" w:rsidRPr="00AF2C74" w:rsidRDefault="00207643" w:rsidP="00207643">
                <w:pPr>
                  <w:jc w:val="center"/>
                  <w:rPr>
                    <w:rFonts w:cs="Times New Roman"/>
                    <w:b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6431" w:type="dxa"/>
            <w:gridSpan w:val="11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double" w:sz="12" w:space="0" w:color="0070C0"/>
            </w:tcBorders>
            <w:vAlign w:val="center"/>
          </w:tcPr>
          <w:p w:rsidR="00207643" w:rsidRPr="00AF2C74" w:rsidRDefault="00207643" w:rsidP="00A161C8">
            <w:pPr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 xml:space="preserve">Görevlendirme bitiş tarihi          : </w:t>
            </w:r>
            <w:sdt>
              <w:sdtPr>
                <w:rPr>
                  <w:rFonts w:ascii="Calimbra" w:hAnsi="Calimbra" w:cstheme="minorHAnsi"/>
                  <w:b/>
                  <w:color w:val="44546A" w:themeColor="text2"/>
                  <w:sz w:val="18"/>
                  <w:szCs w:val="18"/>
                </w:rPr>
                <w:alias w:val="Bitiş Tarihini Giriniz"/>
                <w:tag w:val="Bitiş Tarihini Giriniz"/>
                <w:id w:val="237680548"/>
                <w:placeholder>
                  <w:docPart w:val="524F4F0F91124B69BE45453CFB5D7AB2"/>
                </w:placeholder>
                <w:showingPlcHdr/>
                <w:date w:fullDate="2024-10-11T00:00:00Z">
                  <w:dateFormat w:val="d.MM.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 w:rsidR="004B5825" w:rsidRPr="00E7502B">
                  <w:rPr>
                    <w:rStyle w:val="YerTutucuMetni"/>
                  </w:rPr>
                  <w:t>T</w:t>
                </w:r>
                <w:r w:rsidR="004B5825">
                  <w:rPr>
                    <w:rStyle w:val="YerTutucuMetni"/>
                  </w:rPr>
                  <w:t>ıklayınız</w:t>
                </w:r>
              </w:sdtContent>
            </w:sdt>
          </w:p>
        </w:tc>
      </w:tr>
      <w:tr w:rsidR="009D340A" w:rsidRPr="00AF2C74" w:rsidTr="00EF1BBA">
        <w:trPr>
          <w:trHeight w:val="322"/>
        </w:trPr>
        <w:tc>
          <w:tcPr>
            <w:tcW w:w="3480" w:type="dxa"/>
            <w:gridSpan w:val="3"/>
            <w:tcBorders>
              <w:top w:val="single" w:sz="2" w:space="0" w:color="000000" w:themeColor="text1"/>
              <w:left w:val="double" w:sz="12" w:space="0" w:color="0070C0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:rsidR="009D340A" w:rsidRPr="00AF2C74" w:rsidRDefault="009D340A" w:rsidP="00AD23FD">
            <w:pPr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İdari görevlendirme</w:t>
            </w:r>
          </w:p>
        </w:tc>
        <w:sdt>
          <w:sdtPr>
            <w:rPr>
              <w:rFonts w:cs="Times New Roman"/>
              <w:b/>
              <w:sz w:val="18"/>
              <w:szCs w:val="18"/>
            </w:rPr>
            <w:id w:val="-19271819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13" w:type="dxa"/>
                <w:tcBorders>
                  <w:top w:val="single" w:sz="2" w:space="0" w:color="000000" w:themeColor="text1"/>
                  <w:left w:val="single" w:sz="2" w:space="0" w:color="000000" w:themeColor="text1"/>
                  <w:bottom w:val="single" w:sz="2" w:space="0" w:color="000000" w:themeColor="text1"/>
                  <w:right w:val="single" w:sz="2" w:space="0" w:color="000000" w:themeColor="text1"/>
                </w:tcBorders>
                <w:vAlign w:val="center"/>
              </w:tcPr>
              <w:p w:rsidR="009D340A" w:rsidRPr="00AF2C74" w:rsidRDefault="004B5825" w:rsidP="00207643">
                <w:pPr>
                  <w:jc w:val="center"/>
                  <w:rPr>
                    <w:rFonts w:cs="Times New Roman"/>
                    <w:b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6431" w:type="dxa"/>
            <w:gridSpan w:val="11"/>
            <w:vMerge w:val="restar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double" w:sz="12" w:space="0" w:color="0070C0"/>
            </w:tcBorders>
          </w:tcPr>
          <w:p w:rsidR="009D340A" w:rsidRPr="009D340A" w:rsidRDefault="009D340A" w:rsidP="009D340A">
            <w:pPr>
              <w:rPr>
                <w:rFonts w:cs="Times New Roman"/>
                <w:b/>
                <w:color w:val="FF0000"/>
                <w:sz w:val="18"/>
                <w:szCs w:val="18"/>
              </w:rPr>
            </w:pPr>
            <w:r>
              <w:rPr>
                <w:rFonts w:cs="Times New Roman"/>
                <w:b/>
                <w:color w:val="FF0000"/>
                <w:sz w:val="18"/>
                <w:szCs w:val="18"/>
              </w:rPr>
              <w:t xml:space="preserve">“Diğer” ise Açıklama (Zorunludur): </w:t>
            </w:r>
            <w:r>
              <w:rPr>
                <w:rFonts w:cs="Times New Roman"/>
                <w:b/>
                <w:color w:val="FF0000"/>
                <w:sz w:val="18"/>
                <w:szCs w:val="18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bookmarkStart w:id="1" w:name="Metin1"/>
            <w:r>
              <w:rPr>
                <w:rFonts w:cs="Times New Roman"/>
                <w:b/>
                <w:color w:val="FF0000"/>
                <w:sz w:val="18"/>
                <w:szCs w:val="18"/>
              </w:rPr>
              <w:instrText xml:space="preserve"> FORMTEXT </w:instrText>
            </w:r>
            <w:r>
              <w:rPr>
                <w:rFonts w:cs="Times New Roman"/>
                <w:b/>
                <w:color w:val="FF0000"/>
                <w:sz w:val="18"/>
                <w:szCs w:val="18"/>
              </w:rPr>
            </w:r>
            <w:r>
              <w:rPr>
                <w:rFonts w:cs="Times New Roman"/>
                <w:b/>
                <w:color w:val="FF0000"/>
                <w:sz w:val="18"/>
                <w:szCs w:val="18"/>
              </w:rPr>
              <w:fldChar w:fldCharType="separate"/>
            </w:r>
            <w:r>
              <w:rPr>
                <w:rFonts w:cs="Times New Roman"/>
                <w:b/>
                <w:noProof/>
                <w:color w:val="FF0000"/>
                <w:sz w:val="18"/>
                <w:szCs w:val="18"/>
              </w:rPr>
              <w:t> </w:t>
            </w:r>
            <w:r>
              <w:rPr>
                <w:rFonts w:cs="Times New Roman"/>
                <w:b/>
                <w:noProof/>
                <w:color w:val="FF0000"/>
                <w:sz w:val="18"/>
                <w:szCs w:val="18"/>
              </w:rPr>
              <w:t> </w:t>
            </w:r>
            <w:r>
              <w:rPr>
                <w:rFonts w:cs="Times New Roman"/>
                <w:b/>
                <w:noProof/>
                <w:color w:val="FF0000"/>
                <w:sz w:val="18"/>
                <w:szCs w:val="18"/>
              </w:rPr>
              <w:t> </w:t>
            </w:r>
            <w:r>
              <w:rPr>
                <w:rFonts w:cs="Times New Roman"/>
                <w:b/>
                <w:noProof/>
                <w:color w:val="FF0000"/>
                <w:sz w:val="18"/>
                <w:szCs w:val="18"/>
              </w:rPr>
              <w:t> </w:t>
            </w:r>
            <w:r>
              <w:rPr>
                <w:rFonts w:cs="Times New Roman"/>
                <w:b/>
                <w:noProof/>
                <w:color w:val="FF0000"/>
                <w:sz w:val="18"/>
                <w:szCs w:val="18"/>
              </w:rPr>
              <w:t> </w:t>
            </w:r>
            <w:r>
              <w:rPr>
                <w:rFonts w:cs="Times New Roman"/>
                <w:b/>
                <w:color w:val="FF0000"/>
                <w:sz w:val="18"/>
                <w:szCs w:val="18"/>
              </w:rPr>
              <w:fldChar w:fldCharType="end"/>
            </w:r>
            <w:bookmarkEnd w:id="1"/>
          </w:p>
        </w:tc>
      </w:tr>
      <w:tr w:rsidR="009D340A" w:rsidRPr="00AF2C74" w:rsidTr="00EF1BBA">
        <w:trPr>
          <w:trHeight w:val="319"/>
        </w:trPr>
        <w:tc>
          <w:tcPr>
            <w:tcW w:w="3480" w:type="dxa"/>
            <w:gridSpan w:val="3"/>
            <w:tcBorders>
              <w:top w:val="single" w:sz="2" w:space="0" w:color="000000" w:themeColor="text1"/>
              <w:left w:val="double" w:sz="12" w:space="0" w:color="0070C0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:rsidR="009D340A" w:rsidRPr="00AF2C74" w:rsidRDefault="009D340A" w:rsidP="00AD23FD">
            <w:pPr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Diğer</w:t>
            </w:r>
          </w:p>
        </w:tc>
        <w:sdt>
          <w:sdtPr>
            <w:rPr>
              <w:rFonts w:cs="Times New Roman"/>
              <w:b/>
              <w:sz w:val="18"/>
              <w:szCs w:val="18"/>
            </w:rPr>
            <w:id w:val="16464731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13" w:type="dxa"/>
                <w:tcBorders>
                  <w:top w:val="single" w:sz="2" w:space="0" w:color="000000" w:themeColor="text1"/>
                  <w:left w:val="single" w:sz="2" w:space="0" w:color="000000" w:themeColor="text1"/>
                  <w:bottom w:val="single" w:sz="2" w:space="0" w:color="000000" w:themeColor="text1"/>
                  <w:right w:val="single" w:sz="2" w:space="0" w:color="000000" w:themeColor="text1"/>
                </w:tcBorders>
                <w:vAlign w:val="center"/>
              </w:tcPr>
              <w:p w:rsidR="009D340A" w:rsidRPr="00AF2C74" w:rsidRDefault="00641BC9" w:rsidP="00207643">
                <w:pPr>
                  <w:jc w:val="center"/>
                  <w:rPr>
                    <w:rFonts w:cs="Times New Roman"/>
                    <w:b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6431" w:type="dxa"/>
            <w:gridSpan w:val="11"/>
            <w:vMerge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double" w:sz="12" w:space="0" w:color="0070C0"/>
            </w:tcBorders>
            <w:vAlign w:val="center"/>
          </w:tcPr>
          <w:p w:rsidR="009D340A" w:rsidRPr="00AF2C74" w:rsidRDefault="009D340A" w:rsidP="00AD23FD">
            <w:pPr>
              <w:rPr>
                <w:rFonts w:cs="Times New Roman"/>
                <w:b/>
                <w:sz w:val="18"/>
                <w:szCs w:val="18"/>
              </w:rPr>
            </w:pPr>
          </w:p>
        </w:tc>
      </w:tr>
      <w:tr w:rsidR="009D340A" w:rsidRPr="00AF2C74" w:rsidTr="00EF1BBA">
        <w:trPr>
          <w:trHeight w:val="279"/>
        </w:trPr>
        <w:tc>
          <w:tcPr>
            <w:tcW w:w="10924" w:type="dxa"/>
            <w:gridSpan w:val="15"/>
            <w:tcBorders>
              <w:top w:val="single" w:sz="2" w:space="0" w:color="000000" w:themeColor="text1"/>
              <w:left w:val="double" w:sz="12" w:space="0" w:color="0070C0"/>
              <w:bottom w:val="single" w:sz="2" w:space="0" w:color="000000" w:themeColor="text1"/>
              <w:right w:val="double" w:sz="12" w:space="0" w:color="0070C0"/>
            </w:tcBorders>
            <w:vAlign w:val="center"/>
          </w:tcPr>
          <w:p w:rsidR="009D340A" w:rsidRPr="008B4241" w:rsidRDefault="009D340A" w:rsidP="009D340A">
            <w:pPr>
              <w:ind w:firstLine="406"/>
              <w:rPr>
                <w:rFonts w:ascii="Calimbra" w:hAnsi="Calimbra" w:cstheme="minorHAnsi"/>
                <w:sz w:val="18"/>
                <w:szCs w:val="18"/>
              </w:rPr>
            </w:pPr>
            <w:r w:rsidRPr="008B4241">
              <w:rPr>
                <w:rFonts w:ascii="Calimbra" w:hAnsi="Calimbra" w:cstheme="minorHAnsi"/>
                <w:sz w:val="18"/>
                <w:szCs w:val="18"/>
              </w:rPr>
              <w:t xml:space="preserve">Yukarıda belirttiğim nedenlerle yapamadığım derslerin telafi bilgileri tabloda belirtilmiştir. </w:t>
            </w:r>
          </w:p>
          <w:p w:rsidR="0083283A" w:rsidRDefault="0083283A" w:rsidP="009D340A">
            <w:pPr>
              <w:rPr>
                <w:rFonts w:ascii="Calimbra" w:hAnsi="Calimbra" w:cstheme="minorHAnsi"/>
                <w:sz w:val="18"/>
                <w:szCs w:val="18"/>
              </w:rPr>
            </w:pPr>
            <w:r>
              <w:rPr>
                <w:rFonts w:ascii="Calimbra" w:hAnsi="Calimbra" w:cstheme="minorHAnsi"/>
                <w:sz w:val="18"/>
                <w:szCs w:val="18"/>
              </w:rPr>
              <w:t xml:space="preserve">Gereğini arz ederim.    </w:t>
            </w:r>
          </w:p>
          <w:p w:rsidR="009D340A" w:rsidRPr="008B4241" w:rsidRDefault="009D340A" w:rsidP="009D340A">
            <w:pPr>
              <w:rPr>
                <w:rFonts w:ascii="Calimbra" w:hAnsi="Calimbra" w:cstheme="minorHAnsi"/>
                <w:sz w:val="18"/>
                <w:szCs w:val="18"/>
              </w:rPr>
            </w:pPr>
            <w:r w:rsidRPr="008B4241">
              <w:rPr>
                <w:rFonts w:ascii="Calimbra" w:hAnsi="Calimbra" w:cstheme="minorHAnsi"/>
                <w:sz w:val="18"/>
                <w:szCs w:val="18"/>
              </w:rPr>
              <w:t xml:space="preserve">                                                                                                                            </w:t>
            </w:r>
            <w:r>
              <w:rPr>
                <w:rFonts w:ascii="Calimbra" w:hAnsi="Calimbra" w:cstheme="minorHAnsi"/>
                <w:sz w:val="18"/>
                <w:szCs w:val="18"/>
              </w:rPr>
              <w:t xml:space="preserve">             </w:t>
            </w:r>
            <w:r w:rsidR="0083283A">
              <w:rPr>
                <w:rFonts w:ascii="Calimbra" w:hAnsi="Calimbra" w:cstheme="minorHAnsi"/>
                <w:sz w:val="18"/>
                <w:szCs w:val="18"/>
              </w:rPr>
              <w:t xml:space="preserve">                                                                </w:t>
            </w:r>
            <w:sdt>
              <w:sdtPr>
                <w:rPr>
                  <w:rFonts w:ascii="Calimbra" w:hAnsi="Calimbra" w:cstheme="minorHAnsi"/>
                  <w:sz w:val="18"/>
                  <w:szCs w:val="18"/>
                </w:rPr>
                <w:id w:val="-213348464"/>
                <w:placeholder>
                  <w:docPart w:val="DE36C7C58BC646508EA9A7458EFBC9E3"/>
                </w:placeholder>
                <w:showingPlcHdr/>
                <w:date w:fullDate="2024-10-02T00:00:00Z">
                  <w:dateFormat w:val="dd.MM.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 w:rsidR="0069421F" w:rsidRPr="00572404">
                  <w:rPr>
                    <w:rStyle w:val="YerTutucuMetni"/>
                    <w:rFonts w:ascii="Calimbra" w:hAnsi="Calimbra"/>
                    <w:b/>
                    <w:color w:val="auto"/>
                    <w:sz w:val="18"/>
                    <w:szCs w:val="18"/>
                  </w:rPr>
                  <w:t>Tarih için tıklayınız</w:t>
                </w:r>
              </w:sdtContent>
            </w:sdt>
          </w:p>
          <w:p w:rsidR="009D340A" w:rsidRPr="00641BC9" w:rsidRDefault="0083283A" w:rsidP="0083283A">
            <w:pPr>
              <w:ind w:left="7647"/>
              <w:rPr>
                <w:rFonts w:ascii="Calimbra" w:hAnsi="Calimbra" w:cstheme="minorHAnsi"/>
                <w:sz w:val="18"/>
                <w:szCs w:val="18"/>
              </w:rPr>
            </w:pPr>
            <w:r w:rsidRPr="00641BC9">
              <w:rPr>
                <w:rFonts w:ascii="Calimbra" w:hAnsi="Calimbra" w:cstheme="minorHAnsi"/>
                <w:sz w:val="18"/>
                <w:szCs w:val="18"/>
              </w:rPr>
              <w:t xml:space="preserve">                  </w:t>
            </w:r>
            <w:r w:rsidR="009D340A" w:rsidRPr="00641BC9">
              <w:rPr>
                <w:rFonts w:ascii="Calimbra" w:hAnsi="Calimbra" w:cstheme="minorHAnsi"/>
                <w:sz w:val="18"/>
                <w:szCs w:val="18"/>
              </w:rPr>
              <w:t>İmza</w:t>
            </w:r>
          </w:p>
          <w:p w:rsidR="009D340A" w:rsidRPr="008B4241" w:rsidRDefault="0083283A" w:rsidP="0083283A">
            <w:pPr>
              <w:ind w:left="7647" w:hanging="720"/>
              <w:rPr>
                <w:rFonts w:ascii="Calimbra" w:hAnsi="Calimbra" w:cstheme="minorHAnsi"/>
                <w:sz w:val="18"/>
                <w:szCs w:val="18"/>
              </w:rPr>
            </w:pPr>
            <w:r>
              <w:rPr>
                <w:rFonts w:ascii="Calimbra" w:hAnsi="Calimbra" w:cstheme="minorHAnsi"/>
                <w:color w:val="808080" w:themeColor="background1" w:themeShade="80"/>
                <w:sz w:val="18"/>
                <w:szCs w:val="18"/>
              </w:rPr>
              <w:t xml:space="preserve">                    </w:t>
            </w:r>
            <w:r w:rsidR="00641BC9">
              <w:rPr>
                <w:rFonts w:ascii="Calimbra" w:hAnsi="Calimbra" w:cstheme="minorHAnsi"/>
                <w:color w:val="808080" w:themeColor="background1" w:themeShade="80"/>
                <w:sz w:val="18"/>
                <w:szCs w:val="18"/>
              </w:rPr>
              <w:t xml:space="preserve">   </w:t>
            </w:r>
            <w:r w:rsidRPr="00641BC9">
              <w:rPr>
                <w:rFonts w:ascii="Calimbra" w:hAnsi="Calimbra" w:cstheme="minorHAnsi"/>
                <w:sz w:val="18"/>
                <w:szCs w:val="18"/>
              </w:rPr>
              <w:t>Öğr</w:t>
            </w:r>
            <w:r w:rsidR="00641BC9">
              <w:rPr>
                <w:rFonts w:ascii="Calimbra" w:hAnsi="Calimbra" w:cstheme="minorHAnsi"/>
                <w:sz w:val="18"/>
                <w:szCs w:val="18"/>
              </w:rPr>
              <w:t>.</w:t>
            </w:r>
            <w:r w:rsidRPr="00641BC9">
              <w:rPr>
                <w:rFonts w:ascii="Calimbra" w:hAnsi="Calimbra" w:cstheme="minorHAnsi"/>
                <w:sz w:val="18"/>
                <w:szCs w:val="18"/>
              </w:rPr>
              <w:t xml:space="preserve"> Üyesi Adı Soyadı</w:t>
            </w:r>
          </w:p>
          <w:p w:rsidR="009D340A" w:rsidRPr="008B4241" w:rsidRDefault="0083283A" w:rsidP="0083283A">
            <w:pPr>
              <w:ind w:left="9621" w:hanging="1985"/>
              <w:rPr>
                <w:rFonts w:ascii="Calimbra" w:hAnsi="Calimbra" w:cstheme="minorHAnsi"/>
                <w:color w:val="808080" w:themeColor="background1" w:themeShade="80"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 xml:space="preserve"> </w:t>
            </w:r>
            <w:r w:rsidR="005513D9">
              <w:rPr>
                <w:rFonts w:cs="Times New Roman"/>
                <w:b/>
                <w:sz w:val="18"/>
                <w:szCs w:val="18"/>
              </w:rPr>
              <w:t xml:space="preserve"> </w:t>
            </w:r>
            <w:sdt>
              <w:sdtPr>
                <w:rPr>
                  <w:rFonts w:cs="Times New Roman"/>
                  <w:b/>
                  <w:sz w:val="18"/>
                  <w:szCs w:val="18"/>
                </w:rPr>
                <w:alias w:val="Telafi İsteğinde Bulunan Öğretim Üyesini Seçiniz"/>
                <w:tag w:val="Telafi İsteğinde Bulunan Öğretim Üyesini Seçiniz"/>
                <w:id w:val="-986774494"/>
                <w:placeholder>
                  <w:docPart w:val="7D4DD45888014AD6ACDC42E109EA3F38"/>
                </w:placeholder>
                <w:showingPlcHdr/>
                <w:dropDownList>
                  <w:listItem w:value="Bir öğretim üyesi seçin."/>
                  <w:listItem w:displayText="Prof.Dr. Bülent DEDE" w:value="Prof.Dr. Bülent DEDE"/>
                  <w:listItem w:displayText="Prof.Dr. Doğan DEMİRCİ" w:value="Prof.Dr. Doğan DEMİRCİ"/>
                  <w:listItem w:displayText="Prof.Dr. Mehmet ÖZHANLI" w:value="Prof.Dr. Mehmet ÖZHANLI"/>
                  <w:listItem w:displayText="Prof.Dr. Mehmet ÖZKARTAL" w:value="Prof.Dr. Mehmet ÖZKARTAL"/>
                  <w:listItem w:displayText="Prof.Dr. Mustafa GENÇ" w:value="Prof.Dr. Mustafa GENÇ"/>
                  <w:listItem w:displayText="Prof.Dr. Murat ÇELİKER" w:value="Prof.Dr. Murat ÇELİKER"/>
                  <w:listItem w:displayText="Prof. Naile Rengin OYMAN" w:value="Prof. Naile Rengin OYMAN"/>
                  <w:listItem w:displayText="Prof. Olcay ATASEVEN" w:value="Prof. Olcay ATASEVEN"/>
                  <w:listItem w:displayText="Prof. Oktay KÖSE" w:value="Prof. Oktay KÖSE"/>
                  <w:listItem w:displayText="Prof.Dr. Ulvi Erhan EROL" w:value="Prof.Dr. Ulvi Erhan EROL"/>
                  <w:listItem w:displayText="Prof.Dr. Yusuf BİLEN" w:value="Prof.Dr. Yusuf BİLEN"/>
                  <w:listItem w:displayText="Prof. Yusuf KEŞ" w:value="Prof. Yusuf KEŞ"/>
                  <w:listItem w:displayText="Prof.Dr. Yüksel PİRGON" w:value="Prof.Dr. Yüksel PİRGON"/>
                  <w:listItem w:displayText="Doç. Ayşegül GÜRDAL PAMUKLU" w:value="Doç. Ayşegül GÜRDAL PAMUKLU"/>
                  <w:listItem w:displayText="Doç. Deniz ÇELİKER" w:value="Doç. Deniz ÇELİKER"/>
                  <w:listItem w:displayText="Doç.Dr. Ece ÇALIŞ ZEĞEREK" w:value="Doç.Dr. Ece ÇALIŞ ZEĞEREK"/>
                  <w:listItem w:displayText="Doç. Didem Gülşen ÖZTÜRK" w:value="Doç. Didem Gülşen ÖZTÜRK"/>
                  <w:listItem w:displayText="Doç. İlker ÖZTÜRK" w:value="Doç. İlker ÖZTÜRK"/>
                  <w:listItem w:displayText="Doç.Dr. Leyla KODAMAN" w:value="Doç.Dr. Leyla KODAMAN"/>
                  <w:listItem w:displayText="Doç. Serap ÜNAL" w:value="Doç. Serap ÜNAL"/>
                  <w:listItem w:displayText="Doç. Tuğba KODAL" w:value="Doç. Tuğba KODAL"/>
                  <w:listItem w:displayText="Doç.Dr. Mebrure AYÇA ACAR" w:value="Doç.Dr. Mebrure AYÇA ACAR"/>
                  <w:listItem w:displayText="Doç.Dr. Müşerref ÖZ. ÇETİNDOĞAN " w:value="Doç.Dr. Müşerref ÖZ. ÇETİNDOĞAN "/>
                  <w:listItem w:displayText="Doç.Dr. Yaşar ÖZELMA" w:value="Doç.Dr. Yaşar ÖZELMA"/>
                  <w:listItem w:displayText="Doç.Dr. Yıldız MUTLU YILDIZ" w:value="Doç.Dr. Yıldız MUTLU YILDIZ"/>
                  <w:listItem w:displayText="Doç. Ayşe BOZKURT" w:value="Doç. Ayşe BOZKURT"/>
                  <w:listItem w:displayText="Dr.Öğr.Üyesi Ayşen ÇAM" w:value="Dr.Öğr.Üyesi Ayşen ÇAM"/>
                  <w:listItem w:displayText="Dr.Öğr.Üyesi Bayram DEMİRAL" w:value="Dr.Öğr.Üyesi Bayram DEMİRAL"/>
                  <w:listItem w:displayText="Dr.Öğr.Üyesi Fatih NALBANTOĞLU" w:value="Dr.Öğr.Üyesi Fatih NALBANTOĞLU"/>
                  <w:listItem w:displayText="Dr.Öğr. Güler BEK ARAT" w:value="Dr.Öğr. Güler BEK ARAT"/>
                  <w:listItem w:displayText="Dr.Öğr.Üyesi Kamile AKIN DOĞAN" w:value="Dr.Öğr.Üyesi Kamile AKIN DOĞAN"/>
                  <w:listItem w:displayText="Dr.Öğr.Üyesi Hatice KÖKLÜ" w:value="Dr.Öğr.Üyesi Hatice KÖKLÜ"/>
                  <w:listItem w:displayText="Dr.Öğr.Üyesi Mavi ÇAKMAKÇI" w:value="Dr.Öğr.Üyesi Mavi ÇAKMAKÇI"/>
                  <w:listItem w:displayText="Dr.Öğr.Üyesi Mustafa KAYABAŞI" w:value="Dr.Öğr.Üyesi Mustafa KAYABAŞI"/>
                  <w:listItem w:displayText="Dr. Öğr.Üyesi Münire YILDIZ" w:value="Dr. Öğr.Üyesi Münire YILDIZ"/>
                  <w:listItem w:displayText="Dr.Öğr.Üyesi Orhan ALTUĞ" w:value="Dr.Öğr.Üyesi Orhan ALTUĞ"/>
                  <w:listItem w:displayText="Dr.Öğr.Üyesi Özgün CAN" w:value="Dr.Öğr.Üyesi Özgün CAN"/>
                  <w:listItem w:displayText="Dr.Öğr.Üyesi Şifa KAYABAŞI" w:value="Dr.Öğr.Üyesi Şifa KAYABAŞI"/>
                  <w:listItem w:displayText="Dr.Öğr.Üyesi Muazzez ÇETİNER" w:value="Dr.Öğr.Üyesi Muazzez ÇETİNER"/>
                  <w:listItem w:displayText="Dr.Öğr.Üyesi Çağlar BAYKAL" w:value="Dr.Öğr.Üyesi Çağlar BAYKAL"/>
                  <w:listItem w:displayText="Dr.Öğr.Üyesi Pelin ÖZKAN KÖSE" w:value="Dr.Öğr.Üyesi Pelin ÖZKAN KÖSE"/>
                  <w:listItem w:displayText="Dr.Öğr.Üyesi Melih GÜNAYDIN" w:value="Dr.Öğr.Üyesi Melih GÜNAYDIN"/>
                  <w:listItem w:displayText="Dr.Öğr.Üyesi Menekşe MEÇO" w:value="Dr.Öğr.Üyesi Menekşe MEÇO"/>
                </w:dropDownList>
              </w:sdtPr>
              <w:sdtEndPr/>
              <w:sdtContent>
                <w:r w:rsidR="004B5825" w:rsidRPr="004B5825">
                  <w:rPr>
                    <w:rStyle w:val="YerTutucuMetni"/>
                    <w:sz w:val="20"/>
                  </w:rPr>
                  <w:t>Bir öğe seçin.</w:t>
                </w:r>
              </w:sdtContent>
            </w:sdt>
          </w:p>
          <w:p w:rsidR="009D340A" w:rsidRPr="00AF2C74" w:rsidRDefault="009D340A" w:rsidP="00AD23FD">
            <w:pPr>
              <w:rPr>
                <w:rFonts w:cs="Times New Roman"/>
                <w:b/>
                <w:sz w:val="18"/>
                <w:szCs w:val="18"/>
              </w:rPr>
            </w:pPr>
          </w:p>
        </w:tc>
      </w:tr>
      <w:tr w:rsidR="009D340A" w:rsidRPr="00AF2C74" w:rsidTr="00EF1BBA">
        <w:trPr>
          <w:trHeight w:val="279"/>
        </w:trPr>
        <w:tc>
          <w:tcPr>
            <w:tcW w:w="10924" w:type="dxa"/>
            <w:gridSpan w:val="15"/>
            <w:tcBorders>
              <w:top w:val="single" w:sz="2" w:space="0" w:color="000000" w:themeColor="text1"/>
              <w:left w:val="double" w:sz="12" w:space="0" w:color="0070C0"/>
              <w:bottom w:val="single" w:sz="2" w:space="0" w:color="000000" w:themeColor="text1"/>
              <w:right w:val="double" w:sz="12" w:space="0" w:color="0070C0"/>
            </w:tcBorders>
            <w:shd w:val="clear" w:color="auto" w:fill="E2EFD9" w:themeFill="accent6" w:themeFillTint="33"/>
            <w:vAlign w:val="center"/>
          </w:tcPr>
          <w:p w:rsidR="009D340A" w:rsidRPr="009D340A" w:rsidRDefault="009D340A" w:rsidP="009D340A">
            <w:pPr>
              <w:jc w:val="center"/>
              <w:rPr>
                <w:rFonts w:cs="Times New Roman"/>
                <w:b/>
                <w:color w:val="FF0000"/>
                <w:sz w:val="20"/>
                <w:szCs w:val="18"/>
                <w14:textFill>
                  <w14:gradFill>
                    <w14:gsLst>
                      <w14:gs w14:pos="0">
                        <w14:srgbClr w14:val="FF0000">
                          <w14:shade w14:val="30000"/>
                          <w14:satMod w14:val="115000"/>
                        </w14:srgbClr>
                      </w14:gs>
                      <w14:gs w14:pos="50000">
                        <w14:srgbClr w14:val="FF0000">
                          <w14:shade w14:val="67500"/>
                          <w14:satMod w14:val="115000"/>
                        </w14:srgbClr>
                      </w14:gs>
                      <w14:gs w14:pos="100000">
                        <w14:srgbClr w14:val="FF0000">
                          <w14:shade w14:val="100000"/>
                          <w14:satMod w14:val="115000"/>
                        </w14:srgbClr>
                      </w14:gs>
                    </w14:gsLst>
                    <w14:lin w14:ang="2700000" w14:scaled="0"/>
                  </w14:gradFill>
                </w14:textFill>
              </w:rPr>
            </w:pPr>
            <w:r w:rsidRPr="009D340A">
              <w:rPr>
                <w:rFonts w:cs="Times New Roman"/>
                <w:b/>
                <w:color w:val="FF0000"/>
                <w:sz w:val="20"/>
                <w:szCs w:val="18"/>
                <w14:textFill>
                  <w14:gradFill>
                    <w14:gsLst>
                      <w14:gs w14:pos="0">
                        <w14:srgbClr w14:val="FF0000">
                          <w14:shade w14:val="30000"/>
                          <w14:satMod w14:val="115000"/>
                        </w14:srgbClr>
                      </w14:gs>
                      <w14:gs w14:pos="50000">
                        <w14:srgbClr w14:val="FF0000">
                          <w14:shade w14:val="67500"/>
                          <w14:satMod w14:val="115000"/>
                        </w14:srgbClr>
                      </w14:gs>
                      <w14:gs w14:pos="100000">
                        <w14:srgbClr w14:val="FF0000">
                          <w14:shade w14:val="100000"/>
                          <w14:satMod w14:val="115000"/>
                        </w14:srgbClr>
                      </w14:gs>
                    </w14:gsLst>
                    <w14:lin w14:ang="2700000" w14:scaled="0"/>
                  </w14:gradFill>
                </w14:textFill>
              </w:rPr>
              <w:t>DERS TELAFİ BİLGİLERİ</w:t>
            </w:r>
          </w:p>
        </w:tc>
      </w:tr>
      <w:tr w:rsidR="00D464A8" w:rsidRPr="00AF2C74" w:rsidTr="00EF1BBA">
        <w:trPr>
          <w:trHeight w:val="279"/>
        </w:trPr>
        <w:tc>
          <w:tcPr>
            <w:tcW w:w="1076" w:type="dxa"/>
            <w:tcBorders>
              <w:top w:val="single" w:sz="2" w:space="0" w:color="000000" w:themeColor="text1"/>
              <w:left w:val="double" w:sz="12" w:space="0" w:color="0070C0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:rsidR="00D464A8" w:rsidRPr="003B5052" w:rsidRDefault="00D464A8" w:rsidP="003B505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3B5052">
              <w:rPr>
                <w:rFonts w:cs="Times New Roman"/>
                <w:b/>
                <w:sz w:val="18"/>
                <w:szCs w:val="18"/>
              </w:rPr>
              <w:t>Dersin Kodu</w:t>
            </w:r>
          </w:p>
        </w:tc>
        <w:tc>
          <w:tcPr>
            <w:tcW w:w="3653" w:type="dxa"/>
            <w:gridSpan w:val="4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:rsidR="00D464A8" w:rsidRPr="003B5052" w:rsidRDefault="00D464A8" w:rsidP="003B505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3B5052">
              <w:rPr>
                <w:rFonts w:cs="Times New Roman"/>
                <w:b/>
                <w:sz w:val="18"/>
                <w:szCs w:val="18"/>
              </w:rPr>
              <w:t>Dersin Adı</w:t>
            </w:r>
          </w:p>
        </w:tc>
        <w:tc>
          <w:tcPr>
            <w:tcW w:w="102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:rsidR="00D464A8" w:rsidRPr="003B5052" w:rsidRDefault="00D464A8" w:rsidP="003B505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3B5052">
              <w:rPr>
                <w:rFonts w:cs="Times New Roman"/>
                <w:b/>
                <w:sz w:val="18"/>
                <w:szCs w:val="18"/>
              </w:rPr>
              <w:t>Kredisi</w:t>
            </w:r>
          </w:p>
        </w:tc>
        <w:tc>
          <w:tcPr>
            <w:tcW w:w="83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:rsidR="00D464A8" w:rsidRPr="003B5052" w:rsidRDefault="00D464A8" w:rsidP="003B505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Teorik</w:t>
            </w:r>
          </w:p>
        </w:tc>
        <w:tc>
          <w:tcPr>
            <w:tcW w:w="1007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:rsidR="00D464A8" w:rsidRPr="003B5052" w:rsidRDefault="00D464A8" w:rsidP="003B505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Uygulama</w:t>
            </w:r>
          </w:p>
        </w:tc>
        <w:tc>
          <w:tcPr>
            <w:tcW w:w="1057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:rsidR="00D464A8" w:rsidRPr="003B5052" w:rsidRDefault="00D464A8" w:rsidP="003B505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3B5052">
              <w:rPr>
                <w:rFonts w:cs="Times New Roman"/>
                <w:b/>
                <w:sz w:val="18"/>
                <w:szCs w:val="18"/>
              </w:rPr>
              <w:t>Dersin Yapılması Gereken Tarih</w:t>
            </w:r>
          </w:p>
        </w:tc>
        <w:tc>
          <w:tcPr>
            <w:tcW w:w="103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:rsidR="00D464A8" w:rsidRPr="003B5052" w:rsidRDefault="00D464A8" w:rsidP="003B505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3B5052">
              <w:rPr>
                <w:rFonts w:cs="Times New Roman"/>
                <w:b/>
                <w:sz w:val="18"/>
                <w:szCs w:val="18"/>
              </w:rPr>
              <w:t>Dersin Yapılacağı Tarih</w:t>
            </w:r>
          </w:p>
        </w:tc>
        <w:tc>
          <w:tcPr>
            <w:tcW w:w="1234" w:type="dxa"/>
            <w:gridSpan w:val="3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double" w:sz="12" w:space="0" w:color="0070C0"/>
            </w:tcBorders>
            <w:vAlign w:val="center"/>
          </w:tcPr>
          <w:p w:rsidR="00D464A8" w:rsidRPr="003B5052" w:rsidRDefault="00D464A8" w:rsidP="003B505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3B5052">
              <w:rPr>
                <w:rFonts w:cs="Times New Roman"/>
                <w:b/>
                <w:sz w:val="18"/>
                <w:szCs w:val="18"/>
              </w:rPr>
              <w:t>Dersin Yapılacağı Saat</w:t>
            </w:r>
          </w:p>
        </w:tc>
      </w:tr>
      <w:bookmarkStart w:id="2" w:name="Metin4"/>
      <w:tr w:rsidR="00D464A8" w:rsidRPr="00AF2C74" w:rsidTr="003D3680">
        <w:trPr>
          <w:trHeight w:val="397"/>
        </w:trPr>
        <w:tc>
          <w:tcPr>
            <w:tcW w:w="1076" w:type="dxa"/>
            <w:tcBorders>
              <w:top w:val="single" w:sz="2" w:space="0" w:color="000000" w:themeColor="text1"/>
              <w:left w:val="double" w:sz="12" w:space="0" w:color="0070C0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:rsidR="00D464A8" w:rsidRPr="00D464A8" w:rsidRDefault="00D464A8" w:rsidP="003B5052">
            <w:pPr>
              <w:spacing w:line="276" w:lineRule="auto"/>
              <w:rPr>
                <w:rFonts w:ascii="Calimbra" w:hAnsi="Calimbra" w:cstheme="minorHAnsi"/>
                <w:b/>
                <w:bCs/>
                <w:sz w:val="16"/>
                <w:szCs w:val="18"/>
              </w:rPr>
            </w:pP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separate"/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bookmarkEnd w:id="2" w:displacedByCustomXml="next"/>
        <w:sdt>
          <w:sdtPr>
            <w:rPr>
              <w:rFonts w:cs="Times New Roman"/>
              <w:b/>
              <w:bCs/>
              <w:sz w:val="16"/>
              <w:szCs w:val="18"/>
            </w:rPr>
            <w:alias w:val="Uzmanlık ve Danışmanlık Hariç (Ders Saati Ayrı Olarak Girilecek"/>
            <w:tag w:val="Uzmanlık Danışmanlık Hariç"/>
            <w:id w:val="-1437671668"/>
            <w:placeholder>
              <w:docPart w:val="2AB8E244DDE540EF987BA8C30F86AF8B"/>
            </w:placeholder>
            <w:showingPlcHdr/>
          </w:sdtPr>
          <w:sdtEndPr/>
          <w:sdtContent>
            <w:tc>
              <w:tcPr>
                <w:tcW w:w="3653" w:type="dxa"/>
                <w:gridSpan w:val="4"/>
                <w:tcBorders>
                  <w:top w:val="single" w:sz="2" w:space="0" w:color="000000" w:themeColor="text1"/>
                  <w:left w:val="single" w:sz="2" w:space="0" w:color="000000" w:themeColor="text1"/>
                  <w:bottom w:val="single" w:sz="2" w:space="0" w:color="000000" w:themeColor="text1"/>
                  <w:right w:val="single" w:sz="2" w:space="0" w:color="000000" w:themeColor="text1"/>
                </w:tcBorders>
                <w:vAlign w:val="center"/>
              </w:tcPr>
              <w:p w:rsidR="00D464A8" w:rsidRPr="00D464A8" w:rsidRDefault="00D464A8" w:rsidP="005B14CC">
                <w:pPr>
                  <w:spacing w:line="276" w:lineRule="auto"/>
                  <w:rPr>
                    <w:rFonts w:cs="Times New Roman"/>
                    <w:b/>
                    <w:bCs/>
                    <w:sz w:val="16"/>
                    <w:szCs w:val="18"/>
                  </w:rPr>
                </w:pPr>
                <w:r w:rsidRPr="00D464A8">
                  <w:rPr>
                    <w:rStyle w:val="YerTutucuMetni"/>
                    <w:sz w:val="16"/>
                  </w:rPr>
                  <w:t>Metin girmek için buraya tıklayın veya dokunun.</w:t>
                </w:r>
              </w:p>
            </w:tc>
          </w:sdtContent>
        </w:sdt>
        <w:tc>
          <w:tcPr>
            <w:tcW w:w="102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:rsidR="00D464A8" w:rsidRPr="00D464A8" w:rsidRDefault="00D464A8" w:rsidP="003B5052">
            <w:pPr>
              <w:spacing w:line="276" w:lineRule="auto"/>
              <w:rPr>
                <w:rFonts w:ascii="Calimbra" w:hAnsi="Calimbra" w:cstheme="minorHAnsi"/>
                <w:b/>
                <w:bCs/>
                <w:sz w:val="16"/>
                <w:szCs w:val="18"/>
              </w:rPr>
            </w:pP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begin">
                <w:ffData>
                  <w:name w:val="Metin4"/>
                  <w:enabled/>
                  <w:calcOnExit w:val="0"/>
                  <w:textInput/>
                </w:ffData>
              </w:fldChar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separate"/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sdt>
          <w:sdtPr>
            <w:rPr>
              <w:rFonts w:ascii="Calimbra" w:hAnsi="Calimbra" w:cstheme="minorHAnsi"/>
              <w:b/>
              <w:bCs/>
              <w:sz w:val="16"/>
              <w:szCs w:val="18"/>
            </w:rPr>
            <w:id w:val="3757457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8" w:type="dxa"/>
                <w:tcBorders>
                  <w:top w:val="single" w:sz="2" w:space="0" w:color="000000" w:themeColor="text1"/>
                  <w:left w:val="single" w:sz="2" w:space="0" w:color="000000" w:themeColor="text1"/>
                  <w:bottom w:val="single" w:sz="2" w:space="0" w:color="000000" w:themeColor="text1"/>
                  <w:right w:val="single" w:sz="2" w:space="0" w:color="000000" w:themeColor="text1"/>
                </w:tcBorders>
                <w:vAlign w:val="center"/>
              </w:tcPr>
              <w:p w:rsidR="00D464A8" w:rsidRPr="00D464A8" w:rsidRDefault="00D464A8" w:rsidP="00D464A8">
                <w:pPr>
                  <w:spacing w:line="276" w:lineRule="auto"/>
                  <w:jc w:val="center"/>
                  <w:rPr>
                    <w:rFonts w:ascii="Calimbra" w:hAnsi="Calimbra" w:cstheme="minorHAnsi"/>
                    <w:b/>
                    <w:bCs/>
                    <w:sz w:val="16"/>
                    <w:szCs w:val="18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bCs/>
                    <w:sz w:val="16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Calimbra" w:hAnsi="Calimbra" w:cstheme="minorHAnsi"/>
              <w:b/>
              <w:bCs/>
              <w:sz w:val="16"/>
              <w:szCs w:val="18"/>
            </w:rPr>
            <w:id w:val="18764910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7" w:type="dxa"/>
                <w:gridSpan w:val="2"/>
                <w:tcBorders>
                  <w:top w:val="single" w:sz="2" w:space="0" w:color="000000" w:themeColor="text1"/>
                  <w:left w:val="single" w:sz="2" w:space="0" w:color="000000" w:themeColor="text1"/>
                  <w:bottom w:val="single" w:sz="2" w:space="0" w:color="000000" w:themeColor="text1"/>
                  <w:right w:val="single" w:sz="2" w:space="0" w:color="000000" w:themeColor="text1"/>
                </w:tcBorders>
                <w:vAlign w:val="center"/>
              </w:tcPr>
              <w:p w:rsidR="00D464A8" w:rsidRPr="00D464A8" w:rsidRDefault="00D464A8" w:rsidP="00D464A8">
                <w:pPr>
                  <w:spacing w:line="276" w:lineRule="auto"/>
                  <w:jc w:val="center"/>
                  <w:rPr>
                    <w:rFonts w:ascii="Calimbra" w:hAnsi="Calimbra" w:cstheme="minorHAnsi"/>
                    <w:b/>
                    <w:bCs/>
                    <w:sz w:val="16"/>
                    <w:szCs w:val="18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bCs/>
                    <w:sz w:val="16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Calimbra" w:hAnsi="Calimbra" w:cstheme="minorHAnsi"/>
              <w:b/>
              <w:bCs/>
              <w:sz w:val="16"/>
              <w:szCs w:val="18"/>
            </w:rPr>
            <w:id w:val="767273714"/>
            <w:placeholder>
              <w:docPart w:val="24998F65EFD64B22B9B586D4D9D2EEDA"/>
            </w:placeholder>
            <w:showingPlcHdr/>
            <w:date>
              <w:dateFormat w:val="d.MM.yyyy"/>
              <w:lid w:val="tr-TR"/>
              <w:storeMappedDataAs w:val="dateTime"/>
              <w:calendar w:val="gregorian"/>
            </w:date>
          </w:sdtPr>
          <w:sdtEndPr/>
          <w:sdtContent>
            <w:tc>
              <w:tcPr>
                <w:tcW w:w="1057" w:type="dxa"/>
                <w:gridSpan w:val="2"/>
                <w:tcBorders>
                  <w:top w:val="single" w:sz="2" w:space="0" w:color="000000" w:themeColor="text1"/>
                  <w:left w:val="single" w:sz="2" w:space="0" w:color="000000" w:themeColor="text1"/>
                  <w:bottom w:val="single" w:sz="2" w:space="0" w:color="000000" w:themeColor="text1"/>
                  <w:right w:val="single" w:sz="2" w:space="0" w:color="000000" w:themeColor="text1"/>
                </w:tcBorders>
                <w:vAlign w:val="center"/>
              </w:tcPr>
              <w:p w:rsidR="00D464A8" w:rsidRPr="00D464A8" w:rsidRDefault="00D464A8" w:rsidP="003B5052">
                <w:pPr>
                  <w:spacing w:line="276" w:lineRule="auto"/>
                  <w:rPr>
                    <w:rFonts w:ascii="Calimbra" w:hAnsi="Calimbra" w:cstheme="minorHAnsi"/>
                    <w:b/>
                    <w:bCs/>
                    <w:sz w:val="16"/>
                    <w:szCs w:val="18"/>
                  </w:rPr>
                </w:pPr>
                <w:r w:rsidRPr="00D464A8">
                  <w:rPr>
                    <w:rStyle w:val="YerTutucuMetni"/>
                    <w:color w:val="AEAAAA" w:themeColor="background2" w:themeShade="BF"/>
                    <w:sz w:val="16"/>
                    <w:szCs w:val="18"/>
                  </w:rPr>
                  <w:t>Tıklayınız</w:t>
                </w:r>
              </w:p>
            </w:tc>
          </w:sdtContent>
        </w:sdt>
        <w:sdt>
          <w:sdtPr>
            <w:rPr>
              <w:rFonts w:ascii="Calimbra" w:hAnsi="Calimbra" w:cstheme="minorHAnsi"/>
              <w:b/>
              <w:bCs/>
              <w:sz w:val="16"/>
              <w:szCs w:val="18"/>
            </w:rPr>
            <w:id w:val="-1320648994"/>
            <w:placeholder>
              <w:docPart w:val="2ADAAF03D0134D238ACECC70910BE202"/>
            </w:placeholder>
            <w:showingPlcHdr/>
            <w:date>
              <w:dateFormat w:val="d.MM.yyyy"/>
              <w:lid w:val="tr-TR"/>
              <w:storeMappedDataAs w:val="dateTime"/>
              <w:calendar w:val="gregorian"/>
            </w:date>
          </w:sdtPr>
          <w:sdtEndPr/>
          <w:sdtContent>
            <w:tc>
              <w:tcPr>
                <w:tcW w:w="1037" w:type="dxa"/>
                <w:tcBorders>
                  <w:top w:val="single" w:sz="2" w:space="0" w:color="000000" w:themeColor="text1"/>
                  <w:left w:val="single" w:sz="2" w:space="0" w:color="000000" w:themeColor="text1"/>
                  <w:bottom w:val="single" w:sz="2" w:space="0" w:color="000000" w:themeColor="text1"/>
                  <w:right w:val="single" w:sz="2" w:space="0" w:color="000000" w:themeColor="text1"/>
                </w:tcBorders>
                <w:vAlign w:val="center"/>
              </w:tcPr>
              <w:p w:rsidR="00D464A8" w:rsidRPr="00D464A8" w:rsidRDefault="00D464A8" w:rsidP="003B5052">
                <w:pPr>
                  <w:spacing w:line="276" w:lineRule="auto"/>
                  <w:rPr>
                    <w:rFonts w:ascii="Calimbra" w:hAnsi="Calimbra" w:cstheme="minorHAnsi"/>
                    <w:b/>
                    <w:bCs/>
                    <w:sz w:val="16"/>
                    <w:szCs w:val="18"/>
                  </w:rPr>
                </w:pPr>
                <w:r w:rsidRPr="00D464A8">
                  <w:rPr>
                    <w:rStyle w:val="YerTutucuMetni"/>
                    <w:color w:val="AEAAAA" w:themeColor="background2" w:themeShade="BF"/>
                    <w:sz w:val="16"/>
                    <w:szCs w:val="18"/>
                  </w:rPr>
                  <w:t>Tıklayınız</w:t>
                </w:r>
              </w:p>
            </w:tc>
          </w:sdtContent>
        </w:sdt>
        <w:tc>
          <w:tcPr>
            <w:tcW w:w="1234" w:type="dxa"/>
            <w:gridSpan w:val="3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double" w:sz="12" w:space="0" w:color="0070C0"/>
            </w:tcBorders>
            <w:vAlign w:val="center"/>
          </w:tcPr>
          <w:p w:rsidR="00D464A8" w:rsidRPr="00D464A8" w:rsidRDefault="00D464A8" w:rsidP="003B5052">
            <w:pPr>
              <w:spacing w:line="276" w:lineRule="auto"/>
              <w:rPr>
                <w:rFonts w:ascii="Calimbra" w:hAnsi="Calimbra" w:cstheme="minorHAnsi"/>
                <w:b/>
                <w:bCs/>
                <w:sz w:val="16"/>
                <w:szCs w:val="18"/>
              </w:rPr>
            </w:pP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begin">
                <w:ffData>
                  <w:name w:val="Metin4"/>
                  <w:enabled/>
                  <w:calcOnExit w:val="0"/>
                  <w:textInput/>
                </w:ffData>
              </w:fldChar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separate"/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end"/>
            </w:r>
          </w:p>
        </w:tc>
      </w:tr>
      <w:tr w:rsidR="00D464A8" w:rsidRPr="00AF2C74" w:rsidTr="003D3680">
        <w:trPr>
          <w:trHeight w:val="397"/>
        </w:trPr>
        <w:tc>
          <w:tcPr>
            <w:tcW w:w="1076" w:type="dxa"/>
            <w:tcBorders>
              <w:top w:val="single" w:sz="2" w:space="0" w:color="000000" w:themeColor="text1"/>
              <w:left w:val="double" w:sz="12" w:space="0" w:color="0070C0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:rsidR="00D464A8" w:rsidRPr="00D464A8" w:rsidRDefault="00D464A8" w:rsidP="003B5052">
            <w:pPr>
              <w:spacing w:line="276" w:lineRule="auto"/>
              <w:rPr>
                <w:rFonts w:ascii="Calimbra" w:hAnsi="Calimbra" w:cstheme="minorHAnsi"/>
                <w:b/>
                <w:bCs/>
                <w:sz w:val="16"/>
                <w:szCs w:val="18"/>
              </w:rPr>
            </w:pP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bookmarkStart w:id="3" w:name="Metin5"/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separate"/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bookmarkEnd w:id="3" w:displacedByCustomXml="next"/>
        <w:sdt>
          <w:sdtPr>
            <w:rPr>
              <w:rFonts w:cs="Times New Roman"/>
              <w:b/>
              <w:bCs/>
              <w:sz w:val="16"/>
              <w:szCs w:val="18"/>
            </w:rPr>
            <w:alias w:val="Uzmanlık ve Danışmanlık Hariç (Ders Saati Ayrı Olarak Girilecek"/>
            <w:tag w:val="Uzmanlık ve Danışmanlık Hariç (Her Ders Saati Ayrı Olarak Girilecek"/>
            <w:id w:val="-1131243420"/>
            <w:placeholder>
              <w:docPart w:val="454587B644C84AF8BAC13134ED3940F7"/>
            </w:placeholder>
            <w:showingPlcHdr/>
          </w:sdtPr>
          <w:sdtEndPr/>
          <w:sdtContent>
            <w:tc>
              <w:tcPr>
                <w:tcW w:w="3653" w:type="dxa"/>
                <w:gridSpan w:val="4"/>
                <w:tcBorders>
                  <w:top w:val="single" w:sz="2" w:space="0" w:color="000000" w:themeColor="text1"/>
                  <w:left w:val="single" w:sz="2" w:space="0" w:color="000000" w:themeColor="text1"/>
                  <w:bottom w:val="single" w:sz="2" w:space="0" w:color="000000" w:themeColor="text1"/>
                  <w:right w:val="single" w:sz="2" w:space="0" w:color="000000" w:themeColor="text1"/>
                </w:tcBorders>
                <w:vAlign w:val="center"/>
              </w:tcPr>
              <w:p w:rsidR="00D464A8" w:rsidRPr="00D464A8" w:rsidRDefault="00D464A8" w:rsidP="003B5052">
                <w:pPr>
                  <w:spacing w:line="276" w:lineRule="auto"/>
                  <w:rPr>
                    <w:rFonts w:ascii="Calimbra" w:hAnsi="Calimbra" w:cstheme="minorHAnsi"/>
                    <w:b/>
                    <w:bCs/>
                    <w:color w:val="767171" w:themeColor="background2" w:themeShade="80"/>
                    <w:sz w:val="16"/>
                    <w:szCs w:val="18"/>
                  </w:rPr>
                </w:pPr>
                <w:r w:rsidRPr="00D464A8">
                  <w:rPr>
                    <w:rStyle w:val="YerTutucuMetni"/>
                    <w:sz w:val="16"/>
                  </w:rPr>
                  <w:t>Metin girmek için buraya tıklayın veya dokunun.</w:t>
                </w:r>
              </w:p>
            </w:tc>
          </w:sdtContent>
        </w:sdt>
        <w:tc>
          <w:tcPr>
            <w:tcW w:w="102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:rsidR="00D464A8" w:rsidRPr="00D464A8" w:rsidRDefault="00D464A8" w:rsidP="003B5052">
            <w:pPr>
              <w:spacing w:line="276" w:lineRule="auto"/>
              <w:rPr>
                <w:rFonts w:ascii="Calimbra" w:hAnsi="Calimbra" w:cstheme="minorHAnsi"/>
                <w:b/>
                <w:bCs/>
                <w:sz w:val="16"/>
                <w:szCs w:val="18"/>
              </w:rPr>
            </w:pP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begin">
                <w:ffData>
                  <w:name w:val="Metin4"/>
                  <w:enabled/>
                  <w:calcOnExit w:val="0"/>
                  <w:textInput/>
                </w:ffData>
              </w:fldChar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separate"/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sdt>
          <w:sdtPr>
            <w:rPr>
              <w:rFonts w:ascii="Calimbra" w:hAnsi="Calimbra" w:cstheme="minorHAnsi"/>
              <w:b/>
              <w:bCs/>
              <w:sz w:val="16"/>
              <w:szCs w:val="18"/>
            </w:rPr>
            <w:id w:val="-9547842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8" w:type="dxa"/>
                <w:tcBorders>
                  <w:top w:val="single" w:sz="2" w:space="0" w:color="000000" w:themeColor="text1"/>
                  <w:left w:val="single" w:sz="2" w:space="0" w:color="000000" w:themeColor="text1"/>
                  <w:bottom w:val="single" w:sz="2" w:space="0" w:color="000000" w:themeColor="text1"/>
                  <w:right w:val="single" w:sz="2" w:space="0" w:color="000000" w:themeColor="text1"/>
                </w:tcBorders>
                <w:vAlign w:val="center"/>
              </w:tcPr>
              <w:p w:rsidR="00D464A8" w:rsidRPr="00D464A8" w:rsidRDefault="00EF1BBA" w:rsidP="00D464A8">
                <w:pPr>
                  <w:spacing w:line="276" w:lineRule="auto"/>
                  <w:jc w:val="center"/>
                  <w:rPr>
                    <w:rFonts w:ascii="Calimbra" w:hAnsi="Calimbra" w:cstheme="minorHAnsi"/>
                    <w:b/>
                    <w:bCs/>
                    <w:sz w:val="16"/>
                    <w:szCs w:val="18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bCs/>
                    <w:sz w:val="16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Calimbra" w:hAnsi="Calimbra" w:cstheme="minorHAnsi"/>
              <w:b/>
              <w:bCs/>
              <w:sz w:val="16"/>
              <w:szCs w:val="18"/>
            </w:rPr>
            <w:id w:val="-8248932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7" w:type="dxa"/>
                <w:gridSpan w:val="2"/>
                <w:tcBorders>
                  <w:top w:val="single" w:sz="2" w:space="0" w:color="000000" w:themeColor="text1"/>
                  <w:left w:val="single" w:sz="2" w:space="0" w:color="000000" w:themeColor="text1"/>
                  <w:bottom w:val="single" w:sz="2" w:space="0" w:color="000000" w:themeColor="text1"/>
                  <w:right w:val="single" w:sz="2" w:space="0" w:color="000000" w:themeColor="text1"/>
                </w:tcBorders>
                <w:vAlign w:val="center"/>
              </w:tcPr>
              <w:p w:rsidR="00D464A8" w:rsidRPr="00D464A8" w:rsidRDefault="00EF1BBA" w:rsidP="00D464A8">
                <w:pPr>
                  <w:spacing w:line="276" w:lineRule="auto"/>
                  <w:jc w:val="center"/>
                  <w:rPr>
                    <w:rFonts w:ascii="Calimbra" w:hAnsi="Calimbra" w:cstheme="minorHAnsi"/>
                    <w:b/>
                    <w:bCs/>
                    <w:sz w:val="16"/>
                    <w:szCs w:val="18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bCs/>
                    <w:sz w:val="16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Calimbra" w:hAnsi="Calimbra" w:cstheme="minorHAnsi"/>
              <w:b/>
              <w:bCs/>
              <w:sz w:val="16"/>
              <w:szCs w:val="18"/>
            </w:rPr>
            <w:id w:val="2095585597"/>
            <w:placeholder>
              <w:docPart w:val="1388FC93BB1C45B998DFDA79813D2E66"/>
            </w:placeholder>
            <w:showingPlcHdr/>
            <w:date>
              <w:dateFormat w:val="d.MM.yyyy"/>
              <w:lid w:val="tr-TR"/>
              <w:storeMappedDataAs w:val="dateTime"/>
              <w:calendar w:val="gregorian"/>
            </w:date>
          </w:sdtPr>
          <w:sdtEndPr/>
          <w:sdtContent>
            <w:tc>
              <w:tcPr>
                <w:tcW w:w="1057" w:type="dxa"/>
                <w:gridSpan w:val="2"/>
                <w:tcBorders>
                  <w:top w:val="single" w:sz="2" w:space="0" w:color="000000" w:themeColor="text1"/>
                  <w:left w:val="single" w:sz="2" w:space="0" w:color="000000" w:themeColor="text1"/>
                  <w:bottom w:val="single" w:sz="2" w:space="0" w:color="000000" w:themeColor="text1"/>
                  <w:right w:val="single" w:sz="2" w:space="0" w:color="000000" w:themeColor="text1"/>
                </w:tcBorders>
                <w:vAlign w:val="center"/>
              </w:tcPr>
              <w:p w:rsidR="00D464A8" w:rsidRPr="00D464A8" w:rsidRDefault="00D464A8" w:rsidP="003B5052">
                <w:pPr>
                  <w:spacing w:line="276" w:lineRule="auto"/>
                  <w:rPr>
                    <w:rFonts w:ascii="Calimbra" w:hAnsi="Calimbra" w:cstheme="minorHAnsi"/>
                    <w:b/>
                    <w:bCs/>
                    <w:sz w:val="16"/>
                    <w:szCs w:val="18"/>
                  </w:rPr>
                </w:pPr>
                <w:r w:rsidRPr="00D464A8">
                  <w:rPr>
                    <w:rStyle w:val="YerTutucuMetni"/>
                    <w:color w:val="AEAAAA" w:themeColor="background2" w:themeShade="BF"/>
                    <w:sz w:val="16"/>
                    <w:szCs w:val="18"/>
                  </w:rPr>
                  <w:t>Tıklayınız</w:t>
                </w:r>
              </w:p>
            </w:tc>
          </w:sdtContent>
        </w:sdt>
        <w:sdt>
          <w:sdtPr>
            <w:rPr>
              <w:rFonts w:ascii="Calimbra" w:hAnsi="Calimbra" w:cstheme="minorHAnsi"/>
              <w:b/>
              <w:bCs/>
              <w:sz w:val="16"/>
              <w:szCs w:val="18"/>
            </w:rPr>
            <w:id w:val="-1433196802"/>
            <w:placeholder>
              <w:docPart w:val="B6C3976D320B47E09E97CF3B722F5E40"/>
            </w:placeholder>
            <w:showingPlcHdr/>
            <w:date>
              <w:dateFormat w:val="d.MM.yyyy"/>
              <w:lid w:val="tr-TR"/>
              <w:storeMappedDataAs w:val="dateTime"/>
              <w:calendar w:val="gregorian"/>
            </w:date>
          </w:sdtPr>
          <w:sdtEndPr/>
          <w:sdtContent>
            <w:tc>
              <w:tcPr>
                <w:tcW w:w="1037" w:type="dxa"/>
                <w:tcBorders>
                  <w:top w:val="single" w:sz="2" w:space="0" w:color="000000" w:themeColor="text1"/>
                  <w:left w:val="single" w:sz="2" w:space="0" w:color="000000" w:themeColor="text1"/>
                  <w:bottom w:val="single" w:sz="2" w:space="0" w:color="000000" w:themeColor="text1"/>
                  <w:right w:val="single" w:sz="2" w:space="0" w:color="000000" w:themeColor="text1"/>
                </w:tcBorders>
                <w:vAlign w:val="center"/>
              </w:tcPr>
              <w:p w:rsidR="00D464A8" w:rsidRPr="00D464A8" w:rsidRDefault="00D464A8" w:rsidP="003B5052">
                <w:pPr>
                  <w:spacing w:line="276" w:lineRule="auto"/>
                  <w:rPr>
                    <w:rFonts w:ascii="Calimbra" w:hAnsi="Calimbra" w:cstheme="minorHAnsi"/>
                    <w:b/>
                    <w:bCs/>
                    <w:sz w:val="16"/>
                    <w:szCs w:val="18"/>
                  </w:rPr>
                </w:pPr>
                <w:r w:rsidRPr="00D464A8">
                  <w:rPr>
                    <w:rStyle w:val="YerTutucuMetni"/>
                    <w:color w:val="AEAAAA" w:themeColor="background2" w:themeShade="BF"/>
                    <w:sz w:val="16"/>
                    <w:szCs w:val="18"/>
                  </w:rPr>
                  <w:t>Tıklayınız</w:t>
                </w:r>
              </w:p>
            </w:tc>
          </w:sdtContent>
        </w:sdt>
        <w:tc>
          <w:tcPr>
            <w:tcW w:w="1234" w:type="dxa"/>
            <w:gridSpan w:val="3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double" w:sz="12" w:space="0" w:color="0070C0"/>
            </w:tcBorders>
            <w:vAlign w:val="center"/>
          </w:tcPr>
          <w:p w:rsidR="00D464A8" w:rsidRPr="00D464A8" w:rsidRDefault="00D464A8" w:rsidP="003B5052">
            <w:pPr>
              <w:spacing w:line="276" w:lineRule="auto"/>
              <w:rPr>
                <w:rFonts w:ascii="Calimbra" w:hAnsi="Calimbra" w:cstheme="minorHAnsi"/>
                <w:b/>
                <w:bCs/>
                <w:sz w:val="16"/>
                <w:szCs w:val="18"/>
              </w:rPr>
            </w:pP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begin">
                <w:ffData>
                  <w:name w:val="Metin4"/>
                  <w:enabled/>
                  <w:calcOnExit w:val="0"/>
                  <w:textInput/>
                </w:ffData>
              </w:fldChar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separate"/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end"/>
            </w:r>
          </w:p>
        </w:tc>
      </w:tr>
      <w:tr w:rsidR="00D464A8" w:rsidRPr="00AF2C74" w:rsidTr="003D3680">
        <w:trPr>
          <w:trHeight w:val="397"/>
        </w:trPr>
        <w:tc>
          <w:tcPr>
            <w:tcW w:w="1076" w:type="dxa"/>
            <w:tcBorders>
              <w:top w:val="single" w:sz="2" w:space="0" w:color="000000" w:themeColor="text1"/>
              <w:left w:val="double" w:sz="12" w:space="0" w:color="0070C0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:rsidR="00D464A8" w:rsidRPr="00D464A8" w:rsidRDefault="00D464A8" w:rsidP="003B5052">
            <w:pPr>
              <w:spacing w:line="276" w:lineRule="auto"/>
              <w:rPr>
                <w:rFonts w:ascii="Calimbra" w:hAnsi="Calimbra" w:cstheme="minorHAnsi"/>
                <w:b/>
                <w:bCs/>
                <w:sz w:val="16"/>
                <w:szCs w:val="18"/>
              </w:rPr>
            </w:pP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begin">
                <w:ffData>
                  <w:name w:val="Metin6"/>
                  <w:enabled/>
                  <w:calcOnExit w:val="0"/>
                  <w:textInput/>
                </w:ffData>
              </w:fldChar>
            </w:r>
            <w:bookmarkStart w:id="4" w:name="Metin6"/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separate"/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bookmarkEnd w:id="4" w:displacedByCustomXml="next"/>
        <w:sdt>
          <w:sdtPr>
            <w:rPr>
              <w:rFonts w:cs="Times New Roman"/>
              <w:b/>
              <w:bCs/>
              <w:sz w:val="16"/>
              <w:szCs w:val="18"/>
            </w:rPr>
            <w:alias w:val="Uzmanlık ve Danışmanlık Hariç (Ders Saati Ayrı Olarak Girilecek"/>
            <w:tag w:val="Uzmanlık ve Danışmanlık Hariç (Her Ders Saati Ayrı Olarak Girilecek"/>
            <w:id w:val="-1720188464"/>
            <w:placeholder>
              <w:docPart w:val="344042ECA3DF4ED18DD2A5069B3FF4D5"/>
            </w:placeholder>
            <w:showingPlcHdr/>
          </w:sdtPr>
          <w:sdtEndPr/>
          <w:sdtContent>
            <w:tc>
              <w:tcPr>
                <w:tcW w:w="3653" w:type="dxa"/>
                <w:gridSpan w:val="4"/>
                <w:tcBorders>
                  <w:top w:val="single" w:sz="2" w:space="0" w:color="000000" w:themeColor="text1"/>
                  <w:left w:val="single" w:sz="2" w:space="0" w:color="000000" w:themeColor="text1"/>
                  <w:bottom w:val="single" w:sz="2" w:space="0" w:color="000000" w:themeColor="text1"/>
                  <w:right w:val="single" w:sz="2" w:space="0" w:color="000000" w:themeColor="text1"/>
                </w:tcBorders>
                <w:vAlign w:val="center"/>
              </w:tcPr>
              <w:p w:rsidR="00D464A8" w:rsidRPr="00D464A8" w:rsidRDefault="00D464A8" w:rsidP="003B5052">
                <w:pPr>
                  <w:spacing w:line="276" w:lineRule="auto"/>
                  <w:rPr>
                    <w:rFonts w:ascii="Calimbra" w:hAnsi="Calimbra" w:cstheme="minorHAnsi"/>
                    <w:b/>
                    <w:bCs/>
                    <w:color w:val="767171" w:themeColor="background2" w:themeShade="80"/>
                    <w:sz w:val="16"/>
                    <w:szCs w:val="18"/>
                  </w:rPr>
                </w:pPr>
                <w:r w:rsidRPr="00D464A8">
                  <w:rPr>
                    <w:rStyle w:val="YerTutucuMetni"/>
                    <w:sz w:val="16"/>
                  </w:rPr>
                  <w:t>Metin girmek için buraya tıklayın veya dokunun.</w:t>
                </w:r>
              </w:p>
            </w:tc>
          </w:sdtContent>
        </w:sdt>
        <w:tc>
          <w:tcPr>
            <w:tcW w:w="102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:rsidR="00D464A8" w:rsidRPr="00D464A8" w:rsidRDefault="00D464A8" w:rsidP="003B5052">
            <w:pPr>
              <w:spacing w:line="276" w:lineRule="auto"/>
              <w:rPr>
                <w:rFonts w:ascii="Calimbra" w:hAnsi="Calimbra" w:cstheme="minorHAnsi"/>
                <w:b/>
                <w:bCs/>
                <w:sz w:val="16"/>
                <w:szCs w:val="18"/>
              </w:rPr>
            </w:pP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begin">
                <w:ffData>
                  <w:name w:val="Metin4"/>
                  <w:enabled/>
                  <w:calcOnExit w:val="0"/>
                  <w:textInput/>
                </w:ffData>
              </w:fldChar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separate"/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sdt>
          <w:sdtPr>
            <w:rPr>
              <w:rFonts w:ascii="Calimbra" w:hAnsi="Calimbra" w:cstheme="minorHAnsi"/>
              <w:b/>
              <w:bCs/>
              <w:sz w:val="16"/>
              <w:szCs w:val="18"/>
            </w:rPr>
            <w:id w:val="4690223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8" w:type="dxa"/>
                <w:tcBorders>
                  <w:top w:val="single" w:sz="2" w:space="0" w:color="000000" w:themeColor="text1"/>
                  <w:left w:val="single" w:sz="2" w:space="0" w:color="000000" w:themeColor="text1"/>
                  <w:bottom w:val="single" w:sz="2" w:space="0" w:color="000000" w:themeColor="text1"/>
                  <w:right w:val="single" w:sz="2" w:space="0" w:color="000000" w:themeColor="text1"/>
                </w:tcBorders>
                <w:vAlign w:val="center"/>
              </w:tcPr>
              <w:p w:rsidR="00D464A8" w:rsidRPr="00D464A8" w:rsidRDefault="00EF1BBA" w:rsidP="00D464A8">
                <w:pPr>
                  <w:spacing w:line="276" w:lineRule="auto"/>
                  <w:jc w:val="center"/>
                  <w:rPr>
                    <w:rFonts w:ascii="Calimbra" w:hAnsi="Calimbra" w:cstheme="minorHAnsi"/>
                    <w:b/>
                    <w:bCs/>
                    <w:sz w:val="16"/>
                    <w:szCs w:val="18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bCs/>
                    <w:sz w:val="16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Calimbra" w:hAnsi="Calimbra" w:cstheme="minorHAnsi"/>
              <w:b/>
              <w:bCs/>
              <w:sz w:val="16"/>
              <w:szCs w:val="18"/>
            </w:rPr>
            <w:id w:val="5814158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7" w:type="dxa"/>
                <w:gridSpan w:val="2"/>
                <w:tcBorders>
                  <w:top w:val="single" w:sz="2" w:space="0" w:color="000000" w:themeColor="text1"/>
                  <w:left w:val="single" w:sz="2" w:space="0" w:color="000000" w:themeColor="text1"/>
                  <w:bottom w:val="single" w:sz="2" w:space="0" w:color="000000" w:themeColor="text1"/>
                  <w:right w:val="single" w:sz="2" w:space="0" w:color="000000" w:themeColor="text1"/>
                </w:tcBorders>
                <w:vAlign w:val="center"/>
              </w:tcPr>
              <w:p w:rsidR="00D464A8" w:rsidRPr="00D464A8" w:rsidRDefault="00EF1BBA" w:rsidP="00D464A8">
                <w:pPr>
                  <w:spacing w:line="276" w:lineRule="auto"/>
                  <w:jc w:val="center"/>
                  <w:rPr>
                    <w:rFonts w:ascii="Calimbra" w:hAnsi="Calimbra" w:cstheme="minorHAnsi"/>
                    <w:b/>
                    <w:bCs/>
                    <w:sz w:val="16"/>
                    <w:szCs w:val="18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bCs/>
                    <w:sz w:val="16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Calimbra" w:hAnsi="Calimbra" w:cstheme="minorHAnsi"/>
              <w:b/>
              <w:bCs/>
              <w:sz w:val="16"/>
              <w:szCs w:val="18"/>
            </w:rPr>
            <w:id w:val="1719554053"/>
            <w:placeholder>
              <w:docPart w:val="DA196D48D90042FF8B798001C87F23C1"/>
            </w:placeholder>
            <w:showingPlcHdr/>
            <w:date>
              <w:dateFormat w:val="d.MM.yyyy"/>
              <w:lid w:val="tr-TR"/>
              <w:storeMappedDataAs w:val="dateTime"/>
              <w:calendar w:val="gregorian"/>
            </w:date>
          </w:sdtPr>
          <w:sdtEndPr/>
          <w:sdtContent>
            <w:tc>
              <w:tcPr>
                <w:tcW w:w="1057" w:type="dxa"/>
                <w:gridSpan w:val="2"/>
                <w:tcBorders>
                  <w:top w:val="single" w:sz="2" w:space="0" w:color="000000" w:themeColor="text1"/>
                  <w:left w:val="single" w:sz="2" w:space="0" w:color="000000" w:themeColor="text1"/>
                  <w:bottom w:val="single" w:sz="2" w:space="0" w:color="000000" w:themeColor="text1"/>
                  <w:right w:val="single" w:sz="2" w:space="0" w:color="000000" w:themeColor="text1"/>
                </w:tcBorders>
                <w:vAlign w:val="center"/>
              </w:tcPr>
              <w:p w:rsidR="00D464A8" w:rsidRPr="00D464A8" w:rsidRDefault="00D464A8" w:rsidP="003B5052">
                <w:pPr>
                  <w:spacing w:line="276" w:lineRule="auto"/>
                  <w:rPr>
                    <w:rFonts w:ascii="Calimbra" w:hAnsi="Calimbra" w:cstheme="minorHAnsi"/>
                    <w:b/>
                    <w:bCs/>
                    <w:sz w:val="16"/>
                    <w:szCs w:val="18"/>
                  </w:rPr>
                </w:pPr>
                <w:r w:rsidRPr="00D464A8">
                  <w:rPr>
                    <w:rStyle w:val="YerTutucuMetni"/>
                    <w:color w:val="AEAAAA" w:themeColor="background2" w:themeShade="BF"/>
                    <w:sz w:val="16"/>
                    <w:szCs w:val="18"/>
                  </w:rPr>
                  <w:t>Tıklayınız</w:t>
                </w:r>
              </w:p>
            </w:tc>
          </w:sdtContent>
        </w:sdt>
        <w:sdt>
          <w:sdtPr>
            <w:rPr>
              <w:rFonts w:ascii="Calimbra" w:hAnsi="Calimbra" w:cstheme="minorHAnsi"/>
              <w:b/>
              <w:bCs/>
              <w:sz w:val="16"/>
              <w:szCs w:val="18"/>
            </w:rPr>
            <w:id w:val="-1733611483"/>
            <w:placeholder>
              <w:docPart w:val="9851DA5E458D47759306CE5050E78859"/>
            </w:placeholder>
            <w:showingPlcHdr/>
            <w:date>
              <w:dateFormat w:val="d.MM.yyyy"/>
              <w:lid w:val="tr-TR"/>
              <w:storeMappedDataAs w:val="dateTime"/>
              <w:calendar w:val="gregorian"/>
            </w:date>
          </w:sdtPr>
          <w:sdtEndPr/>
          <w:sdtContent>
            <w:tc>
              <w:tcPr>
                <w:tcW w:w="1037" w:type="dxa"/>
                <w:tcBorders>
                  <w:top w:val="single" w:sz="2" w:space="0" w:color="000000" w:themeColor="text1"/>
                  <w:left w:val="single" w:sz="2" w:space="0" w:color="000000" w:themeColor="text1"/>
                  <w:bottom w:val="single" w:sz="2" w:space="0" w:color="000000" w:themeColor="text1"/>
                  <w:right w:val="single" w:sz="2" w:space="0" w:color="000000" w:themeColor="text1"/>
                </w:tcBorders>
                <w:vAlign w:val="center"/>
              </w:tcPr>
              <w:p w:rsidR="00D464A8" w:rsidRPr="00D464A8" w:rsidRDefault="00D464A8" w:rsidP="003B5052">
                <w:pPr>
                  <w:spacing w:line="276" w:lineRule="auto"/>
                  <w:rPr>
                    <w:rFonts w:ascii="Calimbra" w:hAnsi="Calimbra" w:cstheme="minorHAnsi"/>
                    <w:b/>
                    <w:bCs/>
                    <w:sz w:val="16"/>
                    <w:szCs w:val="18"/>
                  </w:rPr>
                </w:pPr>
                <w:r w:rsidRPr="00D464A8">
                  <w:rPr>
                    <w:rStyle w:val="YerTutucuMetni"/>
                    <w:color w:val="AEAAAA" w:themeColor="background2" w:themeShade="BF"/>
                    <w:sz w:val="16"/>
                    <w:szCs w:val="18"/>
                  </w:rPr>
                  <w:t>Tıklayınız</w:t>
                </w:r>
              </w:p>
            </w:tc>
          </w:sdtContent>
        </w:sdt>
        <w:tc>
          <w:tcPr>
            <w:tcW w:w="1234" w:type="dxa"/>
            <w:gridSpan w:val="3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double" w:sz="12" w:space="0" w:color="0070C0"/>
            </w:tcBorders>
            <w:vAlign w:val="center"/>
          </w:tcPr>
          <w:p w:rsidR="00D464A8" w:rsidRPr="00D464A8" w:rsidRDefault="00D464A8" w:rsidP="003B5052">
            <w:pPr>
              <w:spacing w:line="276" w:lineRule="auto"/>
              <w:rPr>
                <w:rFonts w:ascii="Calimbra" w:hAnsi="Calimbra" w:cstheme="minorHAnsi"/>
                <w:b/>
                <w:bCs/>
                <w:sz w:val="16"/>
                <w:szCs w:val="18"/>
              </w:rPr>
            </w:pP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begin">
                <w:ffData>
                  <w:name w:val="Metin4"/>
                  <w:enabled/>
                  <w:calcOnExit w:val="0"/>
                  <w:textInput/>
                </w:ffData>
              </w:fldChar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separate"/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end"/>
            </w:r>
          </w:p>
        </w:tc>
      </w:tr>
      <w:tr w:rsidR="00EF1BBA" w:rsidRPr="00AF2C74" w:rsidTr="003D3680">
        <w:trPr>
          <w:trHeight w:val="397"/>
        </w:trPr>
        <w:tc>
          <w:tcPr>
            <w:tcW w:w="1076" w:type="dxa"/>
            <w:tcBorders>
              <w:top w:val="single" w:sz="2" w:space="0" w:color="000000" w:themeColor="text1"/>
              <w:left w:val="double" w:sz="12" w:space="0" w:color="0070C0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:rsidR="00D464A8" w:rsidRPr="00D464A8" w:rsidRDefault="00D464A8" w:rsidP="003B5052">
            <w:pPr>
              <w:spacing w:line="276" w:lineRule="auto"/>
              <w:rPr>
                <w:rFonts w:ascii="Calimbra" w:hAnsi="Calimbra" w:cstheme="minorHAnsi"/>
                <w:b/>
                <w:bCs/>
                <w:sz w:val="16"/>
                <w:szCs w:val="18"/>
              </w:rPr>
            </w:pP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begin">
                <w:ffData>
                  <w:name w:val="Metin7"/>
                  <w:enabled/>
                  <w:calcOnExit w:val="0"/>
                  <w:textInput/>
                </w:ffData>
              </w:fldChar>
            </w:r>
            <w:bookmarkStart w:id="5" w:name="Metin7"/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separate"/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bookmarkEnd w:id="5" w:displacedByCustomXml="next"/>
        <w:sdt>
          <w:sdtPr>
            <w:rPr>
              <w:rFonts w:cs="Times New Roman"/>
              <w:b/>
              <w:bCs/>
              <w:sz w:val="16"/>
              <w:szCs w:val="18"/>
            </w:rPr>
            <w:alias w:val="Uzmanlık ve Danışmanlık Hariç (Ders Saati Ayrı Olarak Girilecek"/>
            <w:tag w:val="Uzmanlık ve Danışmanlık Hariç (Her Ders Saati Ayrı Olarak Girilecek"/>
            <w:id w:val="-903061284"/>
            <w:placeholder>
              <w:docPart w:val="62C786F7AA9543068EC0D3147191B791"/>
            </w:placeholder>
            <w:showingPlcHdr/>
          </w:sdtPr>
          <w:sdtEndPr/>
          <w:sdtContent>
            <w:tc>
              <w:tcPr>
                <w:tcW w:w="3653" w:type="dxa"/>
                <w:gridSpan w:val="4"/>
                <w:tcBorders>
                  <w:top w:val="single" w:sz="2" w:space="0" w:color="000000" w:themeColor="text1"/>
                  <w:left w:val="single" w:sz="2" w:space="0" w:color="000000" w:themeColor="text1"/>
                  <w:bottom w:val="single" w:sz="2" w:space="0" w:color="000000" w:themeColor="text1"/>
                  <w:right w:val="single" w:sz="2" w:space="0" w:color="000000" w:themeColor="text1"/>
                </w:tcBorders>
                <w:vAlign w:val="center"/>
              </w:tcPr>
              <w:p w:rsidR="00D464A8" w:rsidRPr="00D464A8" w:rsidRDefault="00D464A8" w:rsidP="003B5052">
                <w:pPr>
                  <w:spacing w:line="276" w:lineRule="auto"/>
                  <w:rPr>
                    <w:rFonts w:ascii="Calimbra" w:hAnsi="Calimbra" w:cstheme="minorHAnsi"/>
                    <w:b/>
                    <w:bCs/>
                    <w:color w:val="767171" w:themeColor="background2" w:themeShade="80"/>
                    <w:sz w:val="16"/>
                    <w:szCs w:val="18"/>
                  </w:rPr>
                </w:pPr>
                <w:r w:rsidRPr="00D464A8">
                  <w:rPr>
                    <w:rStyle w:val="YerTutucuMetni"/>
                    <w:sz w:val="16"/>
                  </w:rPr>
                  <w:t>Metin girmek için buraya tıklayın veya dokunun.</w:t>
                </w:r>
              </w:p>
            </w:tc>
          </w:sdtContent>
        </w:sdt>
        <w:tc>
          <w:tcPr>
            <w:tcW w:w="102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:rsidR="00D464A8" w:rsidRPr="00D464A8" w:rsidRDefault="00D464A8" w:rsidP="003B5052">
            <w:pPr>
              <w:spacing w:line="276" w:lineRule="auto"/>
              <w:rPr>
                <w:rFonts w:ascii="Calimbra" w:hAnsi="Calimbra" w:cstheme="minorHAnsi"/>
                <w:b/>
                <w:bCs/>
                <w:sz w:val="16"/>
                <w:szCs w:val="18"/>
              </w:rPr>
            </w:pP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begin">
                <w:ffData>
                  <w:name w:val="Metin4"/>
                  <w:enabled/>
                  <w:calcOnExit w:val="0"/>
                  <w:textInput/>
                </w:ffData>
              </w:fldChar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separate"/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sdt>
          <w:sdtPr>
            <w:rPr>
              <w:rFonts w:ascii="Calimbra" w:hAnsi="Calimbra" w:cstheme="minorHAnsi"/>
              <w:b/>
              <w:bCs/>
              <w:sz w:val="16"/>
              <w:szCs w:val="18"/>
            </w:rPr>
            <w:id w:val="4512981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8" w:type="dxa"/>
                <w:tcBorders>
                  <w:top w:val="single" w:sz="2" w:space="0" w:color="000000" w:themeColor="text1"/>
                  <w:left w:val="single" w:sz="2" w:space="0" w:color="000000" w:themeColor="text1"/>
                  <w:bottom w:val="single" w:sz="2" w:space="0" w:color="000000" w:themeColor="text1"/>
                  <w:right w:val="single" w:sz="2" w:space="0" w:color="000000" w:themeColor="text1"/>
                </w:tcBorders>
                <w:vAlign w:val="center"/>
              </w:tcPr>
              <w:p w:rsidR="00D464A8" w:rsidRPr="00D464A8" w:rsidRDefault="00EF1BBA" w:rsidP="00D464A8">
                <w:pPr>
                  <w:spacing w:line="276" w:lineRule="auto"/>
                  <w:jc w:val="center"/>
                  <w:rPr>
                    <w:rFonts w:ascii="Calimbra" w:hAnsi="Calimbra" w:cstheme="minorHAnsi"/>
                    <w:b/>
                    <w:bCs/>
                    <w:sz w:val="16"/>
                    <w:szCs w:val="18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bCs/>
                    <w:sz w:val="16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Calimbra" w:hAnsi="Calimbra" w:cstheme="minorHAnsi"/>
              <w:b/>
              <w:bCs/>
              <w:sz w:val="16"/>
              <w:szCs w:val="18"/>
            </w:rPr>
            <w:id w:val="-15685715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7" w:type="dxa"/>
                <w:gridSpan w:val="2"/>
                <w:tcBorders>
                  <w:top w:val="single" w:sz="2" w:space="0" w:color="000000" w:themeColor="text1"/>
                  <w:left w:val="single" w:sz="2" w:space="0" w:color="000000" w:themeColor="text1"/>
                  <w:bottom w:val="single" w:sz="2" w:space="0" w:color="000000" w:themeColor="text1"/>
                  <w:right w:val="single" w:sz="2" w:space="0" w:color="000000" w:themeColor="text1"/>
                </w:tcBorders>
                <w:vAlign w:val="center"/>
              </w:tcPr>
              <w:p w:rsidR="00D464A8" w:rsidRPr="00D464A8" w:rsidRDefault="00EF1BBA" w:rsidP="00D464A8">
                <w:pPr>
                  <w:spacing w:line="276" w:lineRule="auto"/>
                  <w:jc w:val="center"/>
                  <w:rPr>
                    <w:rFonts w:ascii="Calimbra" w:hAnsi="Calimbra" w:cstheme="minorHAnsi"/>
                    <w:b/>
                    <w:bCs/>
                    <w:sz w:val="16"/>
                    <w:szCs w:val="18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bCs/>
                    <w:sz w:val="16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Calimbra" w:hAnsi="Calimbra" w:cstheme="minorHAnsi"/>
              <w:b/>
              <w:bCs/>
              <w:sz w:val="16"/>
              <w:szCs w:val="18"/>
            </w:rPr>
            <w:id w:val="1042865968"/>
            <w:placeholder>
              <w:docPart w:val="02C51A74A9CA49B5B17A4C6C6357D4DE"/>
            </w:placeholder>
            <w:showingPlcHdr/>
            <w:date>
              <w:dateFormat w:val="d.MM.yyyy"/>
              <w:lid w:val="tr-TR"/>
              <w:storeMappedDataAs w:val="dateTime"/>
              <w:calendar w:val="gregorian"/>
            </w:date>
          </w:sdtPr>
          <w:sdtEndPr/>
          <w:sdtContent>
            <w:tc>
              <w:tcPr>
                <w:tcW w:w="1057" w:type="dxa"/>
                <w:gridSpan w:val="2"/>
                <w:tcBorders>
                  <w:top w:val="single" w:sz="2" w:space="0" w:color="000000" w:themeColor="text1"/>
                  <w:left w:val="single" w:sz="2" w:space="0" w:color="000000" w:themeColor="text1"/>
                  <w:bottom w:val="single" w:sz="2" w:space="0" w:color="000000" w:themeColor="text1"/>
                  <w:right w:val="single" w:sz="2" w:space="0" w:color="000000" w:themeColor="text1"/>
                </w:tcBorders>
                <w:vAlign w:val="center"/>
              </w:tcPr>
              <w:p w:rsidR="00D464A8" w:rsidRPr="00D464A8" w:rsidRDefault="00D464A8" w:rsidP="003B5052">
                <w:pPr>
                  <w:spacing w:line="276" w:lineRule="auto"/>
                  <w:rPr>
                    <w:rFonts w:ascii="Calimbra" w:hAnsi="Calimbra" w:cstheme="minorHAnsi"/>
                    <w:b/>
                    <w:bCs/>
                    <w:sz w:val="16"/>
                    <w:szCs w:val="18"/>
                  </w:rPr>
                </w:pPr>
                <w:r w:rsidRPr="00D464A8">
                  <w:rPr>
                    <w:rStyle w:val="YerTutucuMetni"/>
                    <w:color w:val="AEAAAA" w:themeColor="background2" w:themeShade="BF"/>
                    <w:sz w:val="16"/>
                    <w:szCs w:val="18"/>
                  </w:rPr>
                  <w:t>Tıklayınız</w:t>
                </w:r>
              </w:p>
            </w:tc>
          </w:sdtContent>
        </w:sdt>
        <w:sdt>
          <w:sdtPr>
            <w:rPr>
              <w:rFonts w:ascii="Calimbra" w:hAnsi="Calimbra" w:cstheme="minorHAnsi"/>
              <w:b/>
              <w:bCs/>
              <w:sz w:val="16"/>
              <w:szCs w:val="18"/>
            </w:rPr>
            <w:id w:val="38410688"/>
            <w:placeholder>
              <w:docPart w:val="95292412050C4C9F8C4E5E88BF435BA7"/>
            </w:placeholder>
            <w:showingPlcHdr/>
            <w:date>
              <w:dateFormat w:val="d.MM.yyyy"/>
              <w:lid w:val="tr-TR"/>
              <w:storeMappedDataAs w:val="dateTime"/>
              <w:calendar w:val="gregorian"/>
            </w:date>
          </w:sdtPr>
          <w:sdtEndPr/>
          <w:sdtContent>
            <w:tc>
              <w:tcPr>
                <w:tcW w:w="1037" w:type="dxa"/>
                <w:tcBorders>
                  <w:top w:val="single" w:sz="2" w:space="0" w:color="000000" w:themeColor="text1"/>
                  <w:left w:val="single" w:sz="2" w:space="0" w:color="000000" w:themeColor="text1"/>
                  <w:bottom w:val="single" w:sz="2" w:space="0" w:color="000000" w:themeColor="text1"/>
                  <w:right w:val="single" w:sz="2" w:space="0" w:color="000000" w:themeColor="text1"/>
                </w:tcBorders>
                <w:vAlign w:val="center"/>
              </w:tcPr>
              <w:p w:rsidR="00D464A8" w:rsidRPr="00D464A8" w:rsidRDefault="00D464A8" w:rsidP="003B5052">
                <w:pPr>
                  <w:spacing w:line="276" w:lineRule="auto"/>
                  <w:rPr>
                    <w:rFonts w:ascii="Calimbra" w:hAnsi="Calimbra" w:cstheme="minorHAnsi"/>
                    <w:b/>
                    <w:bCs/>
                    <w:sz w:val="16"/>
                    <w:szCs w:val="18"/>
                  </w:rPr>
                </w:pPr>
                <w:r w:rsidRPr="00D464A8">
                  <w:rPr>
                    <w:rStyle w:val="YerTutucuMetni"/>
                    <w:color w:val="AEAAAA" w:themeColor="background2" w:themeShade="BF"/>
                    <w:sz w:val="16"/>
                    <w:szCs w:val="18"/>
                  </w:rPr>
                  <w:t>Tıklayınız</w:t>
                </w:r>
              </w:p>
            </w:tc>
          </w:sdtContent>
        </w:sdt>
        <w:tc>
          <w:tcPr>
            <w:tcW w:w="1234" w:type="dxa"/>
            <w:gridSpan w:val="3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double" w:sz="12" w:space="0" w:color="0070C0"/>
            </w:tcBorders>
            <w:vAlign w:val="center"/>
          </w:tcPr>
          <w:p w:rsidR="00D464A8" w:rsidRPr="00D464A8" w:rsidRDefault="00D464A8" w:rsidP="003B5052">
            <w:pPr>
              <w:spacing w:line="276" w:lineRule="auto"/>
              <w:rPr>
                <w:rFonts w:ascii="Calimbra" w:hAnsi="Calimbra" w:cstheme="minorHAnsi"/>
                <w:b/>
                <w:bCs/>
                <w:sz w:val="16"/>
                <w:szCs w:val="18"/>
              </w:rPr>
            </w:pP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begin">
                <w:ffData>
                  <w:name w:val="Metin4"/>
                  <w:enabled/>
                  <w:calcOnExit w:val="0"/>
                  <w:textInput/>
                </w:ffData>
              </w:fldChar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separate"/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end"/>
            </w:r>
          </w:p>
        </w:tc>
      </w:tr>
      <w:tr w:rsidR="00D464A8" w:rsidRPr="00AF2C74" w:rsidTr="003D3680">
        <w:trPr>
          <w:trHeight w:val="397"/>
        </w:trPr>
        <w:tc>
          <w:tcPr>
            <w:tcW w:w="1076" w:type="dxa"/>
            <w:tcBorders>
              <w:top w:val="single" w:sz="2" w:space="0" w:color="000000" w:themeColor="text1"/>
              <w:left w:val="double" w:sz="12" w:space="0" w:color="0070C0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:rsidR="00D464A8" w:rsidRPr="00D464A8" w:rsidRDefault="00D464A8" w:rsidP="005B14CC">
            <w:pPr>
              <w:spacing w:line="276" w:lineRule="auto"/>
              <w:rPr>
                <w:rFonts w:ascii="Calimbra" w:hAnsi="Calimbra" w:cstheme="minorHAnsi"/>
                <w:b/>
                <w:bCs/>
                <w:sz w:val="16"/>
                <w:szCs w:val="18"/>
              </w:rPr>
            </w:pP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begin">
                <w:ffData>
                  <w:name w:val="Metin8"/>
                  <w:enabled/>
                  <w:calcOnExit w:val="0"/>
                  <w:textInput/>
                </w:ffData>
              </w:fldChar>
            </w:r>
            <w:bookmarkStart w:id="6" w:name="Metin8"/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separate"/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bookmarkEnd w:id="6" w:displacedByCustomXml="next"/>
        <w:sdt>
          <w:sdtPr>
            <w:rPr>
              <w:rFonts w:cs="Times New Roman"/>
              <w:b/>
              <w:bCs/>
              <w:sz w:val="16"/>
              <w:szCs w:val="18"/>
            </w:rPr>
            <w:alias w:val="Uzmanlık ve Danışmanlık Hariç (Ders Saati Ayrı Olarak Girilecek"/>
            <w:tag w:val="Uzmanlık ve Danışmanlık Hariç (Her Ders Saati Ayrı Olarak Girilecek"/>
            <w:id w:val="-385030875"/>
            <w:placeholder>
              <w:docPart w:val="2F74DBA39AF94CC7A27980F26CD73F33"/>
            </w:placeholder>
            <w:showingPlcHdr/>
          </w:sdtPr>
          <w:sdtEndPr/>
          <w:sdtContent>
            <w:tc>
              <w:tcPr>
                <w:tcW w:w="3653" w:type="dxa"/>
                <w:gridSpan w:val="4"/>
                <w:tcBorders>
                  <w:top w:val="single" w:sz="2" w:space="0" w:color="000000" w:themeColor="text1"/>
                  <w:left w:val="single" w:sz="2" w:space="0" w:color="000000" w:themeColor="text1"/>
                  <w:bottom w:val="single" w:sz="2" w:space="0" w:color="000000" w:themeColor="text1"/>
                  <w:right w:val="single" w:sz="2" w:space="0" w:color="000000" w:themeColor="text1"/>
                </w:tcBorders>
                <w:vAlign w:val="center"/>
              </w:tcPr>
              <w:p w:rsidR="00D464A8" w:rsidRPr="00D464A8" w:rsidRDefault="00D464A8" w:rsidP="005B14CC">
                <w:pPr>
                  <w:rPr>
                    <w:sz w:val="16"/>
                  </w:rPr>
                </w:pPr>
                <w:r w:rsidRPr="00D464A8">
                  <w:rPr>
                    <w:rStyle w:val="YerTutucuMetni"/>
                    <w:sz w:val="16"/>
                  </w:rPr>
                  <w:t>Metin girmek için buraya tıklayın veya dokunun.</w:t>
                </w:r>
              </w:p>
            </w:tc>
          </w:sdtContent>
        </w:sdt>
        <w:tc>
          <w:tcPr>
            <w:tcW w:w="102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:rsidR="00D464A8" w:rsidRPr="00D464A8" w:rsidRDefault="00D464A8" w:rsidP="005B14CC">
            <w:pPr>
              <w:spacing w:line="276" w:lineRule="auto"/>
              <w:rPr>
                <w:rFonts w:ascii="Calimbra" w:hAnsi="Calimbra" w:cstheme="minorHAnsi"/>
                <w:b/>
                <w:bCs/>
                <w:sz w:val="16"/>
                <w:szCs w:val="18"/>
              </w:rPr>
            </w:pP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begin">
                <w:ffData>
                  <w:name w:val="Metin4"/>
                  <w:enabled/>
                  <w:calcOnExit w:val="0"/>
                  <w:textInput/>
                </w:ffData>
              </w:fldChar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separate"/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sdt>
          <w:sdtPr>
            <w:rPr>
              <w:rFonts w:ascii="Calimbra" w:hAnsi="Calimbra" w:cstheme="minorHAnsi"/>
              <w:b/>
              <w:bCs/>
              <w:sz w:val="16"/>
              <w:szCs w:val="18"/>
            </w:rPr>
            <w:id w:val="-17343859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8" w:type="dxa"/>
                <w:tcBorders>
                  <w:top w:val="single" w:sz="2" w:space="0" w:color="000000" w:themeColor="text1"/>
                  <w:left w:val="single" w:sz="2" w:space="0" w:color="000000" w:themeColor="text1"/>
                  <w:bottom w:val="single" w:sz="2" w:space="0" w:color="000000" w:themeColor="text1"/>
                  <w:right w:val="single" w:sz="2" w:space="0" w:color="000000" w:themeColor="text1"/>
                </w:tcBorders>
                <w:vAlign w:val="center"/>
              </w:tcPr>
              <w:p w:rsidR="00D464A8" w:rsidRPr="00D464A8" w:rsidRDefault="00EF1BBA" w:rsidP="00D464A8">
                <w:pPr>
                  <w:spacing w:line="276" w:lineRule="auto"/>
                  <w:jc w:val="center"/>
                  <w:rPr>
                    <w:rFonts w:ascii="Calimbra" w:hAnsi="Calimbra" w:cstheme="minorHAnsi"/>
                    <w:b/>
                    <w:bCs/>
                    <w:sz w:val="16"/>
                    <w:szCs w:val="18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bCs/>
                    <w:sz w:val="16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Calimbra" w:hAnsi="Calimbra" w:cstheme="minorHAnsi"/>
              <w:b/>
              <w:bCs/>
              <w:sz w:val="16"/>
              <w:szCs w:val="18"/>
            </w:rPr>
            <w:id w:val="-11603750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7" w:type="dxa"/>
                <w:gridSpan w:val="2"/>
                <w:tcBorders>
                  <w:top w:val="single" w:sz="2" w:space="0" w:color="000000" w:themeColor="text1"/>
                  <w:left w:val="single" w:sz="2" w:space="0" w:color="000000" w:themeColor="text1"/>
                  <w:bottom w:val="single" w:sz="2" w:space="0" w:color="000000" w:themeColor="text1"/>
                  <w:right w:val="single" w:sz="2" w:space="0" w:color="000000" w:themeColor="text1"/>
                </w:tcBorders>
                <w:vAlign w:val="center"/>
              </w:tcPr>
              <w:p w:rsidR="00D464A8" w:rsidRPr="00D464A8" w:rsidRDefault="00EF1BBA" w:rsidP="00D464A8">
                <w:pPr>
                  <w:spacing w:line="276" w:lineRule="auto"/>
                  <w:jc w:val="center"/>
                  <w:rPr>
                    <w:rFonts w:ascii="Calimbra" w:hAnsi="Calimbra" w:cstheme="minorHAnsi"/>
                    <w:b/>
                    <w:bCs/>
                    <w:sz w:val="16"/>
                    <w:szCs w:val="18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bCs/>
                    <w:sz w:val="16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Calimbra" w:hAnsi="Calimbra" w:cstheme="minorHAnsi"/>
              <w:b/>
              <w:bCs/>
              <w:sz w:val="16"/>
              <w:szCs w:val="18"/>
            </w:rPr>
            <w:id w:val="1080096166"/>
            <w:placeholder>
              <w:docPart w:val="4D59ACA595514917BD57633C755FB285"/>
            </w:placeholder>
            <w:showingPlcHdr/>
            <w:date>
              <w:dateFormat w:val="d.MM.yyyy"/>
              <w:lid w:val="tr-TR"/>
              <w:storeMappedDataAs w:val="dateTime"/>
              <w:calendar w:val="gregorian"/>
            </w:date>
          </w:sdtPr>
          <w:sdtEndPr/>
          <w:sdtContent>
            <w:tc>
              <w:tcPr>
                <w:tcW w:w="1057" w:type="dxa"/>
                <w:gridSpan w:val="2"/>
                <w:tcBorders>
                  <w:top w:val="single" w:sz="2" w:space="0" w:color="000000" w:themeColor="text1"/>
                  <w:left w:val="single" w:sz="2" w:space="0" w:color="000000" w:themeColor="text1"/>
                  <w:bottom w:val="single" w:sz="2" w:space="0" w:color="000000" w:themeColor="text1"/>
                  <w:right w:val="single" w:sz="2" w:space="0" w:color="000000" w:themeColor="text1"/>
                </w:tcBorders>
                <w:vAlign w:val="center"/>
              </w:tcPr>
              <w:p w:rsidR="00D464A8" w:rsidRPr="00D464A8" w:rsidRDefault="00D464A8" w:rsidP="005B14CC">
                <w:pPr>
                  <w:spacing w:line="276" w:lineRule="auto"/>
                  <w:rPr>
                    <w:rFonts w:ascii="Calimbra" w:hAnsi="Calimbra" w:cstheme="minorHAnsi"/>
                    <w:b/>
                    <w:bCs/>
                    <w:sz w:val="16"/>
                    <w:szCs w:val="18"/>
                  </w:rPr>
                </w:pPr>
                <w:r w:rsidRPr="00D464A8">
                  <w:rPr>
                    <w:rStyle w:val="YerTutucuMetni"/>
                    <w:color w:val="AEAAAA" w:themeColor="background2" w:themeShade="BF"/>
                    <w:sz w:val="16"/>
                    <w:szCs w:val="18"/>
                  </w:rPr>
                  <w:t>Tıklayınız</w:t>
                </w:r>
              </w:p>
            </w:tc>
          </w:sdtContent>
        </w:sdt>
        <w:sdt>
          <w:sdtPr>
            <w:rPr>
              <w:rFonts w:ascii="Calimbra" w:hAnsi="Calimbra" w:cstheme="minorHAnsi"/>
              <w:b/>
              <w:bCs/>
              <w:sz w:val="16"/>
              <w:szCs w:val="18"/>
            </w:rPr>
            <w:id w:val="-1580437925"/>
            <w:placeholder>
              <w:docPart w:val="CE3C6367E307408AA8A867F18D719B2F"/>
            </w:placeholder>
            <w:showingPlcHdr/>
            <w:date>
              <w:dateFormat w:val="d.MM.yyyy"/>
              <w:lid w:val="tr-TR"/>
              <w:storeMappedDataAs w:val="dateTime"/>
              <w:calendar w:val="gregorian"/>
            </w:date>
          </w:sdtPr>
          <w:sdtEndPr/>
          <w:sdtContent>
            <w:tc>
              <w:tcPr>
                <w:tcW w:w="1037" w:type="dxa"/>
                <w:tcBorders>
                  <w:top w:val="single" w:sz="2" w:space="0" w:color="000000" w:themeColor="text1"/>
                  <w:left w:val="single" w:sz="2" w:space="0" w:color="000000" w:themeColor="text1"/>
                  <w:bottom w:val="single" w:sz="2" w:space="0" w:color="000000" w:themeColor="text1"/>
                  <w:right w:val="single" w:sz="2" w:space="0" w:color="000000" w:themeColor="text1"/>
                </w:tcBorders>
                <w:vAlign w:val="center"/>
              </w:tcPr>
              <w:p w:rsidR="00D464A8" w:rsidRPr="00D464A8" w:rsidRDefault="00D464A8" w:rsidP="005B14CC">
                <w:pPr>
                  <w:spacing w:line="276" w:lineRule="auto"/>
                  <w:rPr>
                    <w:rFonts w:ascii="Calimbra" w:hAnsi="Calimbra" w:cstheme="minorHAnsi"/>
                    <w:b/>
                    <w:bCs/>
                    <w:sz w:val="16"/>
                    <w:szCs w:val="18"/>
                  </w:rPr>
                </w:pPr>
                <w:r w:rsidRPr="00D464A8">
                  <w:rPr>
                    <w:rStyle w:val="YerTutucuMetni"/>
                    <w:color w:val="AEAAAA" w:themeColor="background2" w:themeShade="BF"/>
                    <w:sz w:val="16"/>
                    <w:szCs w:val="18"/>
                  </w:rPr>
                  <w:t>Tıklayınız</w:t>
                </w:r>
              </w:p>
            </w:tc>
          </w:sdtContent>
        </w:sdt>
        <w:tc>
          <w:tcPr>
            <w:tcW w:w="1234" w:type="dxa"/>
            <w:gridSpan w:val="3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double" w:sz="12" w:space="0" w:color="0070C0"/>
            </w:tcBorders>
            <w:vAlign w:val="center"/>
          </w:tcPr>
          <w:p w:rsidR="00D464A8" w:rsidRPr="00D464A8" w:rsidRDefault="00D464A8" w:rsidP="005B14CC">
            <w:pPr>
              <w:spacing w:line="276" w:lineRule="auto"/>
              <w:rPr>
                <w:rFonts w:ascii="Calimbra" w:hAnsi="Calimbra" w:cstheme="minorHAnsi"/>
                <w:b/>
                <w:bCs/>
                <w:sz w:val="16"/>
                <w:szCs w:val="18"/>
              </w:rPr>
            </w:pP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begin">
                <w:ffData>
                  <w:name w:val="Metin4"/>
                  <w:enabled/>
                  <w:calcOnExit w:val="0"/>
                  <w:textInput/>
                </w:ffData>
              </w:fldChar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separate"/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end"/>
            </w:r>
          </w:p>
        </w:tc>
      </w:tr>
      <w:tr w:rsidR="00D464A8" w:rsidRPr="00AF2C74" w:rsidTr="003D3680">
        <w:trPr>
          <w:trHeight w:val="397"/>
        </w:trPr>
        <w:tc>
          <w:tcPr>
            <w:tcW w:w="1076" w:type="dxa"/>
            <w:tcBorders>
              <w:top w:val="single" w:sz="2" w:space="0" w:color="000000" w:themeColor="text1"/>
              <w:left w:val="double" w:sz="12" w:space="0" w:color="0070C0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:rsidR="00D464A8" w:rsidRPr="00D464A8" w:rsidRDefault="00D464A8" w:rsidP="005B14CC">
            <w:pPr>
              <w:spacing w:line="276" w:lineRule="auto"/>
              <w:rPr>
                <w:rFonts w:ascii="Calimbra" w:hAnsi="Calimbra" w:cstheme="minorHAnsi"/>
                <w:b/>
                <w:bCs/>
                <w:sz w:val="16"/>
                <w:szCs w:val="18"/>
              </w:rPr>
            </w:pP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begin">
                <w:ffData>
                  <w:name w:val="Metin9"/>
                  <w:enabled/>
                  <w:calcOnExit w:val="0"/>
                  <w:textInput/>
                </w:ffData>
              </w:fldChar>
            </w:r>
            <w:bookmarkStart w:id="7" w:name="Metin9"/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separate"/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bookmarkEnd w:id="7" w:displacedByCustomXml="next"/>
        <w:sdt>
          <w:sdtPr>
            <w:rPr>
              <w:rFonts w:cs="Times New Roman"/>
              <w:b/>
              <w:bCs/>
              <w:sz w:val="16"/>
              <w:szCs w:val="18"/>
            </w:rPr>
            <w:alias w:val="Uzmanlık ve Danışmanlık Hariç (Ders Saati Ayrı Olarak Girilecek"/>
            <w:tag w:val="Uzmanlık ve Danışmanlık Hariç (Her Ders Saati Ayrı Olarak Girilecek"/>
            <w:id w:val="456534173"/>
            <w:placeholder>
              <w:docPart w:val="7E5DB54A4C754E4DB3939F1939FC1A9C"/>
            </w:placeholder>
            <w:showingPlcHdr/>
          </w:sdtPr>
          <w:sdtEndPr/>
          <w:sdtContent>
            <w:tc>
              <w:tcPr>
                <w:tcW w:w="3653" w:type="dxa"/>
                <w:gridSpan w:val="4"/>
                <w:tcBorders>
                  <w:top w:val="single" w:sz="2" w:space="0" w:color="000000" w:themeColor="text1"/>
                  <w:left w:val="single" w:sz="2" w:space="0" w:color="000000" w:themeColor="text1"/>
                  <w:bottom w:val="single" w:sz="2" w:space="0" w:color="000000" w:themeColor="text1"/>
                  <w:right w:val="single" w:sz="2" w:space="0" w:color="000000" w:themeColor="text1"/>
                </w:tcBorders>
                <w:vAlign w:val="center"/>
              </w:tcPr>
              <w:p w:rsidR="00D464A8" w:rsidRPr="00D464A8" w:rsidRDefault="00D464A8" w:rsidP="005B14CC">
                <w:pPr>
                  <w:rPr>
                    <w:sz w:val="16"/>
                  </w:rPr>
                </w:pPr>
                <w:r w:rsidRPr="00D464A8">
                  <w:rPr>
                    <w:rStyle w:val="YerTutucuMetni"/>
                    <w:sz w:val="16"/>
                  </w:rPr>
                  <w:t>Metin girmek için buraya tıklayın veya dokunun.</w:t>
                </w:r>
              </w:p>
            </w:tc>
          </w:sdtContent>
        </w:sdt>
        <w:tc>
          <w:tcPr>
            <w:tcW w:w="102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:rsidR="00D464A8" w:rsidRPr="00D464A8" w:rsidRDefault="00D464A8" w:rsidP="005B14CC">
            <w:pPr>
              <w:spacing w:line="276" w:lineRule="auto"/>
              <w:rPr>
                <w:rFonts w:ascii="Calimbra" w:hAnsi="Calimbra" w:cstheme="minorHAnsi"/>
                <w:b/>
                <w:bCs/>
                <w:sz w:val="16"/>
                <w:szCs w:val="18"/>
              </w:rPr>
            </w:pP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begin">
                <w:ffData>
                  <w:name w:val="Metin4"/>
                  <w:enabled/>
                  <w:calcOnExit w:val="0"/>
                  <w:textInput/>
                </w:ffData>
              </w:fldChar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separate"/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sdt>
          <w:sdtPr>
            <w:rPr>
              <w:rFonts w:ascii="Calimbra" w:hAnsi="Calimbra" w:cstheme="minorHAnsi"/>
              <w:b/>
              <w:bCs/>
              <w:sz w:val="16"/>
              <w:szCs w:val="18"/>
            </w:rPr>
            <w:id w:val="-354296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8" w:type="dxa"/>
                <w:tcBorders>
                  <w:top w:val="single" w:sz="2" w:space="0" w:color="000000" w:themeColor="text1"/>
                  <w:left w:val="single" w:sz="2" w:space="0" w:color="000000" w:themeColor="text1"/>
                  <w:bottom w:val="single" w:sz="2" w:space="0" w:color="000000" w:themeColor="text1"/>
                  <w:right w:val="single" w:sz="2" w:space="0" w:color="000000" w:themeColor="text1"/>
                </w:tcBorders>
                <w:vAlign w:val="center"/>
              </w:tcPr>
              <w:p w:rsidR="00D464A8" w:rsidRPr="00D464A8" w:rsidRDefault="00EF1BBA" w:rsidP="00D464A8">
                <w:pPr>
                  <w:spacing w:line="276" w:lineRule="auto"/>
                  <w:jc w:val="center"/>
                  <w:rPr>
                    <w:rFonts w:ascii="Calimbra" w:hAnsi="Calimbra" w:cstheme="minorHAnsi"/>
                    <w:b/>
                    <w:bCs/>
                    <w:sz w:val="16"/>
                    <w:szCs w:val="18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bCs/>
                    <w:sz w:val="16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Calimbra" w:hAnsi="Calimbra" w:cstheme="minorHAnsi"/>
              <w:b/>
              <w:bCs/>
              <w:sz w:val="16"/>
              <w:szCs w:val="18"/>
            </w:rPr>
            <w:id w:val="1557413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7" w:type="dxa"/>
                <w:gridSpan w:val="2"/>
                <w:tcBorders>
                  <w:top w:val="single" w:sz="2" w:space="0" w:color="000000" w:themeColor="text1"/>
                  <w:left w:val="single" w:sz="2" w:space="0" w:color="000000" w:themeColor="text1"/>
                  <w:bottom w:val="single" w:sz="2" w:space="0" w:color="000000" w:themeColor="text1"/>
                  <w:right w:val="single" w:sz="2" w:space="0" w:color="000000" w:themeColor="text1"/>
                </w:tcBorders>
                <w:vAlign w:val="center"/>
              </w:tcPr>
              <w:p w:rsidR="00D464A8" w:rsidRPr="00D464A8" w:rsidRDefault="00EF1BBA" w:rsidP="00D464A8">
                <w:pPr>
                  <w:spacing w:line="276" w:lineRule="auto"/>
                  <w:jc w:val="center"/>
                  <w:rPr>
                    <w:rFonts w:ascii="Calimbra" w:hAnsi="Calimbra" w:cstheme="minorHAnsi"/>
                    <w:b/>
                    <w:bCs/>
                    <w:sz w:val="16"/>
                    <w:szCs w:val="18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bCs/>
                    <w:sz w:val="16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Calimbra" w:hAnsi="Calimbra" w:cstheme="minorHAnsi"/>
              <w:b/>
              <w:bCs/>
              <w:sz w:val="16"/>
              <w:szCs w:val="18"/>
            </w:rPr>
            <w:id w:val="218482524"/>
            <w:placeholder>
              <w:docPart w:val="9165FAC7758D4F8E9362BA700622AB4E"/>
            </w:placeholder>
            <w:showingPlcHdr/>
            <w:date>
              <w:dateFormat w:val="d.MM.yyyy"/>
              <w:lid w:val="tr-TR"/>
              <w:storeMappedDataAs w:val="dateTime"/>
              <w:calendar w:val="gregorian"/>
            </w:date>
          </w:sdtPr>
          <w:sdtEndPr/>
          <w:sdtContent>
            <w:tc>
              <w:tcPr>
                <w:tcW w:w="1057" w:type="dxa"/>
                <w:gridSpan w:val="2"/>
                <w:tcBorders>
                  <w:top w:val="single" w:sz="2" w:space="0" w:color="000000" w:themeColor="text1"/>
                  <w:left w:val="single" w:sz="2" w:space="0" w:color="000000" w:themeColor="text1"/>
                  <w:bottom w:val="single" w:sz="2" w:space="0" w:color="000000" w:themeColor="text1"/>
                  <w:right w:val="single" w:sz="2" w:space="0" w:color="000000" w:themeColor="text1"/>
                </w:tcBorders>
                <w:vAlign w:val="center"/>
              </w:tcPr>
              <w:p w:rsidR="00D464A8" w:rsidRPr="00D464A8" w:rsidRDefault="00D464A8" w:rsidP="005B14CC">
                <w:pPr>
                  <w:spacing w:line="276" w:lineRule="auto"/>
                  <w:rPr>
                    <w:rFonts w:ascii="Calimbra" w:hAnsi="Calimbra" w:cstheme="minorHAnsi"/>
                    <w:b/>
                    <w:bCs/>
                    <w:sz w:val="16"/>
                    <w:szCs w:val="18"/>
                  </w:rPr>
                </w:pPr>
                <w:r w:rsidRPr="00D464A8">
                  <w:rPr>
                    <w:rStyle w:val="YerTutucuMetni"/>
                    <w:color w:val="AEAAAA" w:themeColor="background2" w:themeShade="BF"/>
                    <w:sz w:val="16"/>
                    <w:szCs w:val="18"/>
                  </w:rPr>
                  <w:t>Tıklayınız</w:t>
                </w:r>
              </w:p>
            </w:tc>
          </w:sdtContent>
        </w:sdt>
        <w:sdt>
          <w:sdtPr>
            <w:rPr>
              <w:rFonts w:ascii="Calimbra" w:hAnsi="Calimbra" w:cstheme="minorHAnsi"/>
              <w:b/>
              <w:bCs/>
              <w:sz w:val="16"/>
              <w:szCs w:val="18"/>
            </w:rPr>
            <w:id w:val="624973642"/>
            <w:placeholder>
              <w:docPart w:val="68E1AC567D3C40DDB61C67361015417C"/>
            </w:placeholder>
            <w:showingPlcHdr/>
            <w:date>
              <w:dateFormat w:val="d.MM.yyyy"/>
              <w:lid w:val="tr-TR"/>
              <w:storeMappedDataAs w:val="dateTime"/>
              <w:calendar w:val="gregorian"/>
            </w:date>
          </w:sdtPr>
          <w:sdtEndPr/>
          <w:sdtContent>
            <w:tc>
              <w:tcPr>
                <w:tcW w:w="1052" w:type="dxa"/>
                <w:gridSpan w:val="2"/>
                <w:tcBorders>
                  <w:top w:val="single" w:sz="2" w:space="0" w:color="000000" w:themeColor="text1"/>
                  <w:left w:val="single" w:sz="2" w:space="0" w:color="000000" w:themeColor="text1"/>
                  <w:bottom w:val="single" w:sz="2" w:space="0" w:color="000000" w:themeColor="text1"/>
                  <w:right w:val="single" w:sz="2" w:space="0" w:color="000000" w:themeColor="text1"/>
                </w:tcBorders>
                <w:vAlign w:val="center"/>
              </w:tcPr>
              <w:p w:rsidR="00D464A8" w:rsidRPr="00D464A8" w:rsidRDefault="00D464A8" w:rsidP="005B14CC">
                <w:pPr>
                  <w:spacing w:line="276" w:lineRule="auto"/>
                  <w:rPr>
                    <w:rFonts w:ascii="Calimbra" w:hAnsi="Calimbra" w:cstheme="minorHAnsi"/>
                    <w:b/>
                    <w:bCs/>
                    <w:sz w:val="16"/>
                    <w:szCs w:val="18"/>
                  </w:rPr>
                </w:pPr>
                <w:r w:rsidRPr="00D464A8">
                  <w:rPr>
                    <w:rStyle w:val="YerTutucuMetni"/>
                    <w:color w:val="AEAAAA" w:themeColor="background2" w:themeShade="BF"/>
                    <w:sz w:val="16"/>
                    <w:szCs w:val="18"/>
                  </w:rPr>
                  <w:t>Tıklayınız</w:t>
                </w:r>
              </w:p>
            </w:tc>
          </w:sdtContent>
        </w:sdt>
        <w:tc>
          <w:tcPr>
            <w:tcW w:w="1219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double" w:sz="12" w:space="0" w:color="0070C0"/>
            </w:tcBorders>
            <w:vAlign w:val="center"/>
          </w:tcPr>
          <w:p w:rsidR="00D464A8" w:rsidRPr="00D464A8" w:rsidRDefault="00D464A8" w:rsidP="005B14CC">
            <w:pPr>
              <w:spacing w:line="276" w:lineRule="auto"/>
              <w:rPr>
                <w:rFonts w:ascii="Calimbra" w:hAnsi="Calimbra" w:cstheme="minorHAnsi"/>
                <w:b/>
                <w:bCs/>
                <w:sz w:val="16"/>
                <w:szCs w:val="18"/>
              </w:rPr>
            </w:pP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begin">
                <w:ffData>
                  <w:name w:val="Metin4"/>
                  <w:enabled/>
                  <w:calcOnExit w:val="0"/>
                  <w:textInput/>
                </w:ffData>
              </w:fldChar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separate"/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end"/>
            </w:r>
          </w:p>
        </w:tc>
      </w:tr>
      <w:tr w:rsidR="00EF1BBA" w:rsidRPr="00AF2C74" w:rsidTr="003D3680">
        <w:trPr>
          <w:trHeight w:val="397"/>
        </w:trPr>
        <w:tc>
          <w:tcPr>
            <w:tcW w:w="1076" w:type="dxa"/>
            <w:tcBorders>
              <w:top w:val="single" w:sz="2" w:space="0" w:color="000000" w:themeColor="text1"/>
              <w:left w:val="double" w:sz="12" w:space="0" w:color="0070C0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:rsidR="00D464A8" w:rsidRPr="00D464A8" w:rsidRDefault="00D464A8" w:rsidP="005B14CC">
            <w:pPr>
              <w:spacing w:line="276" w:lineRule="auto"/>
              <w:rPr>
                <w:rFonts w:ascii="Calimbra" w:hAnsi="Calimbra" w:cstheme="minorHAnsi"/>
                <w:b/>
                <w:bCs/>
                <w:sz w:val="16"/>
                <w:szCs w:val="18"/>
              </w:rPr>
            </w:pP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begin">
                <w:ffData>
                  <w:name w:val="Metin10"/>
                  <w:enabled/>
                  <w:calcOnExit w:val="0"/>
                  <w:textInput/>
                </w:ffData>
              </w:fldChar>
            </w:r>
            <w:bookmarkStart w:id="8" w:name="Metin10"/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separate"/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bookmarkEnd w:id="8" w:displacedByCustomXml="next"/>
        <w:sdt>
          <w:sdtPr>
            <w:rPr>
              <w:rFonts w:cs="Times New Roman"/>
              <w:b/>
              <w:bCs/>
              <w:sz w:val="16"/>
              <w:szCs w:val="18"/>
            </w:rPr>
            <w:alias w:val="Uzmanlık ve Danışmanlık Hariç (Ders Saati Ayrı Olarak Girilecek"/>
            <w:tag w:val="Uzmanlık ve Danışmanlık Hariç (Her Ders Saati Ayrı Olarak Girilecek"/>
            <w:id w:val="1865856573"/>
            <w:placeholder>
              <w:docPart w:val="1D4BB9E3E5AE4CC59B6081868FA1426E"/>
            </w:placeholder>
            <w:showingPlcHdr/>
          </w:sdtPr>
          <w:sdtEndPr/>
          <w:sdtContent>
            <w:tc>
              <w:tcPr>
                <w:tcW w:w="3653" w:type="dxa"/>
                <w:gridSpan w:val="4"/>
                <w:tcBorders>
                  <w:top w:val="single" w:sz="2" w:space="0" w:color="000000" w:themeColor="text1"/>
                  <w:left w:val="single" w:sz="2" w:space="0" w:color="000000" w:themeColor="text1"/>
                  <w:bottom w:val="single" w:sz="2" w:space="0" w:color="000000" w:themeColor="text1"/>
                  <w:right w:val="single" w:sz="2" w:space="0" w:color="000000" w:themeColor="text1"/>
                </w:tcBorders>
                <w:vAlign w:val="center"/>
              </w:tcPr>
              <w:p w:rsidR="00D464A8" w:rsidRPr="00D464A8" w:rsidRDefault="00D464A8" w:rsidP="005B14CC">
                <w:pPr>
                  <w:rPr>
                    <w:sz w:val="16"/>
                  </w:rPr>
                </w:pPr>
                <w:r w:rsidRPr="00D464A8">
                  <w:rPr>
                    <w:rStyle w:val="YerTutucuMetni"/>
                    <w:sz w:val="16"/>
                  </w:rPr>
                  <w:t>Metin girmek için buraya tıklayın veya dokunun.</w:t>
                </w:r>
              </w:p>
            </w:tc>
          </w:sdtContent>
        </w:sdt>
        <w:tc>
          <w:tcPr>
            <w:tcW w:w="102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:rsidR="00D464A8" w:rsidRPr="00D464A8" w:rsidRDefault="00D464A8" w:rsidP="005B14CC">
            <w:pPr>
              <w:spacing w:line="276" w:lineRule="auto"/>
              <w:rPr>
                <w:rFonts w:ascii="Calimbra" w:hAnsi="Calimbra" w:cstheme="minorHAnsi"/>
                <w:b/>
                <w:bCs/>
                <w:sz w:val="16"/>
                <w:szCs w:val="18"/>
              </w:rPr>
            </w:pP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begin">
                <w:ffData>
                  <w:name w:val="Metin4"/>
                  <w:enabled/>
                  <w:calcOnExit w:val="0"/>
                  <w:textInput/>
                </w:ffData>
              </w:fldChar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separate"/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sdt>
          <w:sdtPr>
            <w:rPr>
              <w:rFonts w:ascii="Calimbra" w:hAnsi="Calimbra" w:cstheme="minorHAnsi"/>
              <w:b/>
              <w:bCs/>
              <w:sz w:val="16"/>
              <w:szCs w:val="18"/>
            </w:rPr>
            <w:id w:val="13857551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8" w:type="dxa"/>
                <w:tcBorders>
                  <w:top w:val="single" w:sz="2" w:space="0" w:color="000000" w:themeColor="text1"/>
                  <w:left w:val="single" w:sz="2" w:space="0" w:color="000000" w:themeColor="text1"/>
                  <w:bottom w:val="single" w:sz="2" w:space="0" w:color="000000" w:themeColor="text1"/>
                  <w:right w:val="single" w:sz="2" w:space="0" w:color="000000" w:themeColor="text1"/>
                </w:tcBorders>
                <w:vAlign w:val="center"/>
              </w:tcPr>
              <w:p w:rsidR="00D464A8" w:rsidRPr="00D464A8" w:rsidRDefault="00EF1BBA" w:rsidP="00D464A8">
                <w:pPr>
                  <w:spacing w:line="276" w:lineRule="auto"/>
                  <w:jc w:val="center"/>
                  <w:rPr>
                    <w:rFonts w:ascii="Calimbra" w:hAnsi="Calimbra" w:cstheme="minorHAnsi"/>
                    <w:b/>
                    <w:bCs/>
                    <w:sz w:val="16"/>
                    <w:szCs w:val="18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bCs/>
                    <w:sz w:val="16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Calimbra" w:hAnsi="Calimbra" w:cstheme="minorHAnsi"/>
              <w:b/>
              <w:bCs/>
              <w:sz w:val="16"/>
              <w:szCs w:val="18"/>
            </w:rPr>
            <w:id w:val="5610725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7" w:type="dxa"/>
                <w:gridSpan w:val="2"/>
                <w:tcBorders>
                  <w:top w:val="single" w:sz="2" w:space="0" w:color="000000" w:themeColor="text1"/>
                  <w:left w:val="single" w:sz="2" w:space="0" w:color="000000" w:themeColor="text1"/>
                  <w:bottom w:val="single" w:sz="2" w:space="0" w:color="000000" w:themeColor="text1"/>
                  <w:right w:val="single" w:sz="2" w:space="0" w:color="000000" w:themeColor="text1"/>
                </w:tcBorders>
                <w:vAlign w:val="center"/>
              </w:tcPr>
              <w:p w:rsidR="00D464A8" w:rsidRPr="00D464A8" w:rsidRDefault="00EF1BBA" w:rsidP="00D464A8">
                <w:pPr>
                  <w:spacing w:line="276" w:lineRule="auto"/>
                  <w:jc w:val="center"/>
                  <w:rPr>
                    <w:rFonts w:ascii="Calimbra" w:hAnsi="Calimbra" w:cstheme="minorHAnsi"/>
                    <w:b/>
                    <w:bCs/>
                    <w:sz w:val="16"/>
                    <w:szCs w:val="18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bCs/>
                    <w:sz w:val="16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Calimbra" w:hAnsi="Calimbra" w:cstheme="minorHAnsi"/>
              <w:b/>
              <w:bCs/>
              <w:sz w:val="16"/>
              <w:szCs w:val="18"/>
            </w:rPr>
            <w:id w:val="71709133"/>
            <w:placeholder>
              <w:docPart w:val="BD0D912D03564600A0307767858827C9"/>
            </w:placeholder>
            <w:showingPlcHdr/>
            <w:date>
              <w:dateFormat w:val="d.MM.yyyy"/>
              <w:lid w:val="tr-TR"/>
              <w:storeMappedDataAs w:val="dateTime"/>
              <w:calendar w:val="gregorian"/>
            </w:date>
          </w:sdtPr>
          <w:sdtEndPr/>
          <w:sdtContent>
            <w:tc>
              <w:tcPr>
                <w:tcW w:w="1057" w:type="dxa"/>
                <w:gridSpan w:val="2"/>
                <w:tcBorders>
                  <w:top w:val="single" w:sz="2" w:space="0" w:color="000000" w:themeColor="text1"/>
                  <w:left w:val="single" w:sz="2" w:space="0" w:color="000000" w:themeColor="text1"/>
                  <w:bottom w:val="single" w:sz="2" w:space="0" w:color="000000" w:themeColor="text1"/>
                  <w:right w:val="single" w:sz="2" w:space="0" w:color="000000" w:themeColor="text1"/>
                </w:tcBorders>
                <w:vAlign w:val="center"/>
              </w:tcPr>
              <w:p w:rsidR="00D464A8" w:rsidRPr="00D464A8" w:rsidRDefault="00D464A8" w:rsidP="005B14CC">
                <w:pPr>
                  <w:spacing w:line="276" w:lineRule="auto"/>
                  <w:rPr>
                    <w:rFonts w:ascii="Calimbra" w:hAnsi="Calimbra" w:cstheme="minorHAnsi"/>
                    <w:b/>
                    <w:bCs/>
                    <w:sz w:val="16"/>
                    <w:szCs w:val="18"/>
                  </w:rPr>
                </w:pPr>
                <w:r w:rsidRPr="00D464A8">
                  <w:rPr>
                    <w:rStyle w:val="YerTutucuMetni"/>
                    <w:color w:val="AEAAAA" w:themeColor="background2" w:themeShade="BF"/>
                    <w:sz w:val="16"/>
                    <w:szCs w:val="18"/>
                  </w:rPr>
                  <w:t>Tıklayınız</w:t>
                </w:r>
              </w:p>
            </w:tc>
          </w:sdtContent>
        </w:sdt>
        <w:sdt>
          <w:sdtPr>
            <w:rPr>
              <w:rFonts w:ascii="Calimbra" w:hAnsi="Calimbra" w:cstheme="minorHAnsi"/>
              <w:b/>
              <w:bCs/>
              <w:sz w:val="16"/>
              <w:szCs w:val="18"/>
            </w:rPr>
            <w:id w:val="1771199196"/>
            <w:placeholder>
              <w:docPart w:val="D4B5BA35E439416496D8F8B7DA880BCE"/>
            </w:placeholder>
            <w:showingPlcHdr/>
            <w:date>
              <w:dateFormat w:val="d.MM.yyyy"/>
              <w:lid w:val="tr-TR"/>
              <w:storeMappedDataAs w:val="dateTime"/>
              <w:calendar w:val="gregorian"/>
            </w:date>
          </w:sdtPr>
          <w:sdtEndPr/>
          <w:sdtContent>
            <w:tc>
              <w:tcPr>
                <w:tcW w:w="1062" w:type="dxa"/>
                <w:gridSpan w:val="3"/>
                <w:tcBorders>
                  <w:top w:val="single" w:sz="2" w:space="0" w:color="000000" w:themeColor="text1"/>
                  <w:left w:val="single" w:sz="2" w:space="0" w:color="000000" w:themeColor="text1"/>
                  <w:bottom w:val="single" w:sz="2" w:space="0" w:color="000000" w:themeColor="text1"/>
                  <w:right w:val="single" w:sz="2" w:space="0" w:color="000000" w:themeColor="text1"/>
                </w:tcBorders>
                <w:vAlign w:val="center"/>
              </w:tcPr>
              <w:p w:rsidR="00D464A8" w:rsidRPr="00D464A8" w:rsidRDefault="00D464A8" w:rsidP="005B14CC">
                <w:pPr>
                  <w:spacing w:line="276" w:lineRule="auto"/>
                  <w:rPr>
                    <w:rFonts w:ascii="Calimbra" w:hAnsi="Calimbra" w:cstheme="minorHAnsi"/>
                    <w:b/>
                    <w:bCs/>
                    <w:sz w:val="16"/>
                    <w:szCs w:val="18"/>
                  </w:rPr>
                </w:pPr>
                <w:r w:rsidRPr="00D464A8">
                  <w:rPr>
                    <w:rStyle w:val="YerTutucuMetni"/>
                    <w:color w:val="AEAAAA" w:themeColor="background2" w:themeShade="BF"/>
                    <w:sz w:val="16"/>
                    <w:szCs w:val="18"/>
                  </w:rPr>
                  <w:t>Tıklayınız</w:t>
                </w:r>
              </w:p>
            </w:tc>
          </w:sdtContent>
        </w:sdt>
        <w:tc>
          <w:tcPr>
            <w:tcW w:w="120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double" w:sz="12" w:space="0" w:color="0070C0"/>
            </w:tcBorders>
            <w:vAlign w:val="center"/>
          </w:tcPr>
          <w:p w:rsidR="00D464A8" w:rsidRPr="00D464A8" w:rsidRDefault="00D464A8" w:rsidP="005B14CC">
            <w:pPr>
              <w:spacing w:line="276" w:lineRule="auto"/>
              <w:rPr>
                <w:rFonts w:ascii="Calimbra" w:hAnsi="Calimbra" w:cstheme="minorHAnsi"/>
                <w:b/>
                <w:bCs/>
                <w:sz w:val="16"/>
                <w:szCs w:val="18"/>
              </w:rPr>
            </w:pP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begin">
                <w:ffData>
                  <w:name w:val="Metin4"/>
                  <w:enabled/>
                  <w:calcOnExit w:val="0"/>
                  <w:textInput/>
                </w:ffData>
              </w:fldChar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separate"/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end"/>
            </w:r>
          </w:p>
        </w:tc>
      </w:tr>
      <w:tr w:rsidR="00D464A8" w:rsidRPr="00AF2C74" w:rsidTr="003D3680">
        <w:trPr>
          <w:trHeight w:val="397"/>
        </w:trPr>
        <w:tc>
          <w:tcPr>
            <w:tcW w:w="1076" w:type="dxa"/>
            <w:tcBorders>
              <w:top w:val="single" w:sz="2" w:space="0" w:color="000000" w:themeColor="text1"/>
              <w:left w:val="double" w:sz="12" w:space="0" w:color="0070C0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:rsidR="00D464A8" w:rsidRPr="00D464A8" w:rsidRDefault="00D464A8" w:rsidP="005B14CC">
            <w:pPr>
              <w:spacing w:line="276" w:lineRule="auto"/>
              <w:rPr>
                <w:rFonts w:ascii="Calimbra" w:hAnsi="Calimbra" w:cstheme="minorHAnsi"/>
                <w:b/>
                <w:bCs/>
                <w:sz w:val="16"/>
                <w:szCs w:val="18"/>
              </w:rPr>
            </w:pP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begin">
                <w:ffData>
                  <w:name w:val="Metin11"/>
                  <w:enabled/>
                  <w:calcOnExit w:val="0"/>
                  <w:textInput/>
                </w:ffData>
              </w:fldChar>
            </w:r>
            <w:bookmarkStart w:id="9" w:name="Metin11"/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separate"/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bookmarkEnd w:id="9" w:displacedByCustomXml="next"/>
        <w:sdt>
          <w:sdtPr>
            <w:rPr>
              <w:rFonts w:cs="Times New Roman"/>
              <w:b/>
              <w:bCs/>
              <w:sz w:val="16"/>
              <w:szCs w:val="18"/>
            </w:rPr>
            <w:alias w:val="Uzmanlık ve Danışmanlık Hariç (Ders Saati Ayrı Olarak Girilecek"/>
            <w:tag w:val="Uzmanlık ve Danışmanlık Hariç (Her Ders Saati Ayrı Olarak Girilecek"/>
            <w:id w:val="-1095630981"/>
            <w:placeholder>
              <w:docPart w:val="CC839F1301DA4FEDA87C1F5DE8D31961"/>
            </w:placeholder>
            <w:showingPlcHdr/>
          </w:sdtPr>
          <w:sdtEndPr/>
          <w:sdtContent>
            <w:tc>
              <w:tcPr>
                <w:tcW w:w="3653" w:type="dxa"/>
                <w:gridSpan w:val="4"/>
                <w:tcBorders>
                  <w:top w:val="single" w:sz="2" w:space="0" w:color="000000" w:themeColor="text1"/>
                  <w:left w:val="single" w:sz="2" w:space="0" w:color="000000" w:themeColor="text1"/>
                  <w:bottom w:val="single" w:sz="2" w:space="0" w:color="000000" w:themeColor="text1"/>
                  <w:right w:val="single" w:sz="2" w:space="0" w:color="000000" w:themeColor="text1"/>
                </w:tcBorders>
                <w:vAlign w:val="center"/>
              </w:tcPr>
              <w:p w:rsidR="00D464A8" w:rsidRPr="00D464A8" w:rsidRDefault="00D464A8" w:rsidP="005B14CC">
                <w:pPr>
                  <w:rPr>
                    <w:sz w:val="16"/>
                  </w:rPr>
                </w:pPr>
                <w:r w:rsidRPr="00D464A8">
                  <w:rPr>
                    <w:rStyle w:val="YerTutucuMetni"/>
                    <w:sz w:val="16"/>
                  </w:rPr>
                  <w:t>Metin girmek için buraya tıklayın veya dokunun.</w:t>
                </w:r>
              </w:p>
            </w:tc>
          </w:sdtContent>
        </w:sdt>
        <w:tc>
          <w:tcPr>
            <w:tcW w:w="102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:rsidR="00D464A8" w:rsidRPr="00D464A8" w:rsidRDefault="00D464A8" w:rsidP="005B14CC">
            <w:pPr>
              <w:spacing w:line="276" w:lineRule="auto"/>
              <w:rPr>
                <w:rFonts w:ascii="Calimbra" w:hAnsi="Calimbra" w:cstheme="minorHAnsi"/>
                <w:b/>
                <w:bCs/>
                <w:sz w:val="16"/>
                <w:szCs w:val="18"/>
              </w:rPr>
            </w:pP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begin">
                <w:ffData>
                  <w:name w:val="Metin4"/>
                  <w:enabled/>
                  <w:calcOnExit w:val="0"/>
                  <w:textInput/>
                </w:ffData>
              </w:fldChar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separate"/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sdt>
          <w:sdtPr>
            <w:rPr>
              <w:rFonts w:ascii="Calimbra" w:hAnsi="Calimbra" w:cstheme="minorHAnsi"/>
              <w:b/>
              <w:bCs/>
              <w:sz w:val="16"/>
              <w:szCs w:val="18"/>
            </w:rPr>
            <w:id w:val="-10770485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8" w:type="dxa"/>
                <w:tcBorders>
                  <w:top w:val="single" w:sz="2" w:space="0" w:color="000000" w:themeColor="text1"/>
                  <w:left w:val="single" w:sz="2" w:space="0" w:color="000000" w:themeColor="text1"/>
                  <w:bottom w:val="single" w:sz="2" w:space="0" w:color="000000" w:themeColor="text1"/>
                  <w:right w:val="single" w:sz="2" w:space="0" w:color="000000" w:themeColor="text1"/>
                </w:tcBorders>
                <w:vAlign w:val="center"/>
              </w:tcPr>
              <w:p w:rsidR="00D464A8" w:rsidRPr="00D464A8" w:rsidRDefault="00EF1BBA" w:rsidP="00D464A8">
                <w:pPr>
                  <w:spacing w:line="276" w:lineRule="auto"/>
                  <w:jc w:val="center"/>
                  <w:rPr>
                    <w:rFonts w:ascii="Calimbra" w:hAnsi="Calimbra" w:cstheme="minorHAnsi"/>
                    <w:b/>
                    <w:bCs/>
                    <w:sz w:val="16"/>
                    <w:szCs w:val="18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bCs/>
                    <w:sz w:val="16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Calimbra" w:hAnsi="Calimbra" w:cstheme="minorHAnsi"/>
              <w:b/>
              <w:bCs/>
              <w:sz w:val="16"/>
              <w:szCs w:val="18"/>
            </w:rPr>
            <w:id w:val="6616645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7" w:type="dxa"/>
                <w:gridSpan w:val="2"/>
                <w:tcBorders>
                  <w:top w:val="single" w:sz="2" w:space="0" w:color="000000" w:themeColor="text1"/>
                  <w:left w:val="single" w:sz="2" w:space="0" w:color="000000" w:themeColor="text1"/>
                  <w:bottom w:val="single" w:sz="2" w:space="0" w:color="000000" w:themeColor="text1"/>
                  <w:right w:val="single" w:sz="2" w:space="0" w:color="000000" w:themeColor="text1"/>
                </w:tcBorders>
                <w:vAlign w:val="center"/>
              </w:tcPr>
              <w:p w:rsidR="00D464A8" w:rsidRPr="00D464A8" w:rsidRDefault="00EF1BBA" w:rsidP="00D464A8">
                <w:pPr>
                  <w:spacing w:line="276" w:lineRule="auto"/>
                  <w:jc w:val="center"/>
                  <w:rPr>
                    <w:rFonts w:ascii="Calimbra" w:hAnsi="Calimbra" w:cstheme="minorHAnsi"/>
                    <w:b/>
                    <w:bCs/>
                    <w:sz w:val="16"/>
                    <w:szCs w:val="18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bCs/>
                    <w:sz w:val="16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Calimbra" w:hAnsi="Calimbra" w:cstheme="minorHAnsi"/>
              <w:b/>
              <w:bCs/>
              <w:sz w:val="16"/>
              <w:szCs w:val="18"/>
            </w:rPr>
            <w:id w:val="-652149015"/>
            <w:placeholder>
              <w:docPart w:val="676835484D9D4DD3A4741C2AF7AD9899"/>
            </w:placeholder>
            <w:showingPlcHdr/>
            <w:date>
              <w:dateFormat w:val="d.MM.yyyy"/>
              <w:lid w:val="tr-TR"/>
              <w:storeMappedDataAs w:val="dateTime"/>
              <w:calendar w:val="gregorian"/>
            </w:date>
          </w:sdtPr>
          <w:sdtEndPr/>
          <w:sdtContent>
            <w:tc>
              <w:tcPr>
                <w:tcW w:w="1057" w:type="dxa"/>
                <w:gridSpan w:val="2"/>
                <w:tcBorders>
                  <w:top w:val="single" w:sz="2" w:space="0" w:color="000000" w:themeColor="text1"/>
                  <w:left w:val="single" w:sz="2" w:space="0" w:color="000000" w:themeColor="text1"/>
                  <w:bottom w:val="single" w:sz="2" w:space="0" w:color="000000" w:themeColor="text1"/>
                  <w:right w:val="single" w:sz="2" w:space="0" w:color="000000" w:themeColor="text1"/>
                </w:tcBorders>
                <w:vAlign w:val="center"/>
              </w:tcPr>
              <w:p w:rsidR="00D464A8" w:rsidRPr="00D464A8" w:rsidRDefault="00D464A8" w:rsidP="005B14CC">
                <w:pPr>
                  <w:spacing w:line="276" w:lineRule="auto"/>
                  <w:rPr>
                    <w:rFonts w:ascii="Calimbra" w:hAnsi="Calimbra" w:cstheme="minorHAnsi"/>
                    <w:b/>
                    <w:bCs/>
                    <w:sz w:val="16"/>
                    <w:szCs w:val="18"/>
                  </w:rPr>
                </w:pPr>
                <w:r w:rsidRPr="00D464A8">
                  <w:rPr>
                    <w:rStyle w:val="YerTutucuMetni"/>
                    <w:color w:val="AEAAAA" w:themeColor="background2" w:themeShade="BF"/>
                    <w:sz w:val="16"/>
                    <w:szCs w:val="18"/>
                  </w:rPr>
                  <w:t>Tıklayınız</w:t>
                </w:r>
              </w:p>
            </w:tc>
          </w:sdtContent>
        </w:sdt>
        <w:sdt>
          <w:sdtPr>
            <w:rPr>
              <w:rFonts w:ascii="Calimbra" w:hAnsi="Calimbra" w:cstheme="minorHAnsi"/>
              <w:b/>
              <w:bCs/>
              <w:sz w:val="16"/>
              <w:szCs w:val="18"/>
            </w:rPr>
            <w:id w:val="913743913"/>
            <w:placeholder>
              <w:docPart w:val="82F200707DF6491F933286E5A9071FC7"/>
            </w:placeholder>
            <w:showingPlcHdr/>
            <w:date>
              <w:dateFormat w:val="d.MM.yyyy"/>
              <w:lid w:val="tr-TR"/>
              <w:storeMappedDataAs w:val="dateTime"/>
              <w:calendar w:val="gregorian"/>
            </w:date>
          </w:sdtPr>
          <w:sdtEndPr/>
          <w:sdtContent>
            <w:tc>
              <w:tcPr>
                <w:tcW w:w="1062" w:type="dxa"/>
                <w:gridSpan w:val="3"/>
                <w:tcBorders>
                  <w:top w:val="single" w:sz="2" w:space="0" w:color="000000" w:themeColor="text1"/>
                  <w:left w:val="single" w:sz="2" w:space="0" w:color="000000" w:themeColor="text1"/>
                  <w:bottom w:val="single" w:sz="2" w:space="0" w:color="000000" w:themeColor="text1"/>
                  <w:right w:val="single" w:sz="2" w:space="0" w:color="000000" w:themeColor="text1"/>
                </w:tcBorders>
                <w:vAlign w:val="center"/>
              </w:tcPr>
              <w:p w:rsidR="00D464A8" w:rsidRPr="00D464A8" w:rsidRDefault="00D464A8" w:rsidP="005B14CC">
                <w:pPr>
                  <w:spacing w:line="276" w:lineRule="auto"/>
                  <w:rPr>
                    <w:rFonts w:ascii="Calimbra" w:hAnsi="Calimbra" w:cstheme="minorHAnsi"/>
                    <w:b/>
                    <w:bCs/>
                    <w:sz w:val="16"/>
                    <w:szCs w:val="18"/>
                  </w:rPr>
                </w:pPr>
                <w:r w:rsidRPr="00D464A8">
                  <w:rPr>
                    <w:rStyle w:val="YerTutucuMetni"/>
                    <w:color w:val="AEAAAA" w:themeColor="background2" w:themeShade="BF"/>
                    <w:sz w:val="16"/>
                    <w:szCs w:val="18"/>
                  </w:rPr>
                  <w:t>Tıklayınız</w:t>
                </w:r>
              </w:p>
            </w:tc>
          </w:sdtContent>
        </w:sdt>
        <w:tc>
          <w:tcPr>
            <w:tcW w:w="120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double" w:sz="12" w:space="0" w:color="0070C0"/>
            </w:tcBorders>
            <w:vAlign w:val="center"/>
          </w:tcPr>
          <w:p w:rsidR="00D464A8" w:rsidRPr="00D464A8" w:rsidRDefault="00D464A8" w:rsidP="005B14CC">
            <w:pPr>
              <w:spacing w:line="276" w:lineRule="auto"/>
              <w:rPr>
                <w:rFonts w:ascii="Calimbra" w:hAnsi="Calimbra" w:cstheme="minorHAnsi"/>
                <w:b/>
                <w:bCs/>
                <w:sz w:val="16"/>
                <w:szCs w:val="18"/>
              </w:rPr>
            </w:pP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begin">
                <w:ffData>
                  <w:name w:val="Metin4"/>
                  <w:enabled/>
                  <w:calcOnExit w:val="0"/>
                  <w:textInput/>
                </w:ffData>
              </w:fldChar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separate"/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end"/>
            </w:r>
          </w:p>
        </w:tc>
      </w:tr>
      <w:tr w:rsidR="00D464A8" w:rsidRPr="00AF2C74" w:rsidTr="003D3680">
        <w:trPr>
          <w:trHeight w:val="397"/>
        </w:trPr>
        <w:tc>
          <w:tcPr>
            <w:tcW w:w="1076" w:type="dxa"/>
            <w:tcBorders>
              <w:top w:val="single" w:sz="2" w:space="0" w:color="000000" w:themeColor="text1"/>
              <w:left w:val="double" w:sz="12" w:space="0" w:color="0070C0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:rsidR="00D464A8" w:rsidRPr="00D464A8" w:rsidRDefault="00D464A8" w:rsidP="005B14CC">
            <w:pPr>
              <w:spacing w:line="276" w:lineRule="auto"/>
              <w:rPr>
                <w:rFonts w:ascii="Calimbra" w:hAnsi="Calimbra" w:cstheme="minorHAnsi"/>
                <w:b/>
                <w:bCs/>
                <w:sz w:val="16"/>
                <w:szCs w:val="18"/>
              </w:rPr>
            </w:pP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begin">
                <w:ffData>
                  <w:name w:val="Metin13"/>
                  <w:enabled/>
                  <w:calcOnExit w:val="0"/>
                  <w:textInput/>
                </w:ffData>
              </w:fldChar>
            </w:r>
            <w:bookmarkStart w:id="10" w:name="Metin13"/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separate"/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bookmarkEnd w:id="10" w:displacedByCustomXml="next"/>
        <w:sdt>
          <w:sdtPr>
            <w:rPr>
              <w:rFonts w:cs="Times New Roman"/>
              <w:b/>
              <w:bCs/>
              <w:sz w:val="16"/>
              <w:szCs w:val="18"/>
            </w:rPr>
            <w:alias w:val="Uzmanlık ve Danışmanlık Hariç (Ders Saati Ayrı Olarak Girilecek"/>
            <w:tag w:val="Uzmanlık ve Danışmanlık Hariç (Her Ders Saati Ayrı Olarak Girilecek"/>
            <w:id w:val="-2026860903"/>
            <w:placeholder>
              <w:docPart w:val="B84F0F1EAFCA460C801F5C9D7F3D8E42"/>
            </w:placeholder>
            <w:showingPlcHdr/>
          </w:sdtPr>
          <w:sdtEndPr/>
          <w:sdtContent>
            <w:tc>
              <w:tcPr>
                <w:tcW w:w="3653" w:type="dxa"/>
                <w:gridSpan w:val="4"/>
                <w:tcBorders>
                  <w:top w:val="single" w:sz="2" w:space="0" w:color="000000" w:themeColor="text1"/>
                  <w:left w:val="single" w:sz="2" w:space="0" w:color="000000" w:themeColor="text1"/>
                  <w:bottom w:val="single" w:sz="2" w:space="0" w:color="000000" w:themeColor="text1"/>
                  <w:right w:val="single" w:sz="2" w:space="0" w:color="000000" w:themeColor="text1"/>
                </w:tcBorders>
                <w:vAlign w:val="center"/>
              </w:tcPr>
              <w:p w:rsidR="00D464A8" w:rsidRPr="00D464A8" w:rsidRDefault="00D464A8" w:rsidP="005B14CC">
                <w:pPr>
                  <w:rPr>
                    <w:sz w:val="16"/>
                  </w:rPr>
                </w:pPr>
                <w:r w:rsidRPr="00D464A8">
                  <w:rPr>
                    <w:rStyle w:val="YerTutucuMetni"/>
                    <w:sz w:val="16"/>
                  </w:rPr>
                  <w:t>Metin girmek için buraya tıklayın veya dokunun.</w:t>
                </w:r>
              </w:p>
            </w:tc>
          </w:sdtContent>
        </w:sdt>
        <w:tc>
          <w:tcPr>
            <w:tcW w:w="102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:rsidR="00D464A8" w:rsidRPr="00D464A8" w:rsidRDefault="00D464A8" w:rsidP="005B14CC">
            <w:pPr>
              <w:spacing w:line="276" w:lineRule="auto"/>
              <w:rPr>
                <w:rFonts w:ascii="Calimbra" w:hAnsi="Calimbra" w:cstheme="minorHAnsi"/>
                <w:b/>
                <w:bCs/>
                <w:sz w:val="16"/>
                <w:szCs w:val="18"/>
              </w:rPr>
            </w:pP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begin">
                <w:ffData>
                  <w:name w:val="Metin4"/>
                  <w:enabled/>
                  <w:calcOnExit w:val="0"/>
                  <w:textInput/>
                </w:ffData>
              </w:fldChar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separate"/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sdt>
          <w:sdtPr>
            <w:rPr>
              <w:rFonts w:ascii="Calimbra" w:hAnsi="Calimbra" w:cstheme="minorHAnsi"/>
              <w:b/>
              <w:bCs/>
              <w:sz w:val="16"/>
              <w:szCs w:val="18"/>
            </w:rPr>
            <w:id w:val="-8104033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8" w:type="dxa"/>
                <w:tcBorders>
                  <w:top w:val="single" w:sz="2" w:space="0" w:color="000000" w:themeColor="text1"/>
                  <w:left w:val="single" w:sz="2" w:space="0" w:color="000000" w:themeColor="text1"/>
                  <w:bottom w:val="single" w:sz="2" w:space="0" w:color="000000" w:themeColor="text1"/>
                  <w:right w:val="single" w:sz="2" w:space="0" w:color="000000" w:themeColor="text1"/>
                </w:tcBorders>
                <w:vAlign w:val="center"/>
              </w:tcPr>
              <w:p w:rsidR="00D464A8" w:rsidRPr="00D464A8" w:rsidRDefault="00EF1BBA" w:rsidP="00D464A8">
                <w:pPr>
                  <w:spacing w:line="276" w:lineRule="auto"/>
                  <w:jc w:val="center"/>
                  <w:rPr>
                    <w:rFonts w:ascii="Calimbra" w:hAnsi="Calimbra" w:cstheme="minorHAnsi"/>
                    <w:b/>
                    <w:bCs/>
                    <w:sz w:val="16"/>
                    <w:szCs w:val="18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bCs/>
                    <w:sz w:val="16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Calimbra" w:hAnsi="Calimbra" w:cstheme="minorHAnsi"/>
              <w:b/>
              <w:bCs/>
              <w:sz w:val="16"/>
              <w:szCs w:val="18"/>
            </w:rPr>
            <w:id w:val="18624743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7" w:type="dxa"/>
                <w:gridSpan w:val="2"/>
                <w:tcBorders>
                  <w:top w:val="single" w:sz="2" w:space="0" w:color="000000" w:themeColor="text1"/>
                  <w:left w:val="single" w:sz="2" w:space="0" w:color="000000" w:themeColor="text1"/>
                  <w:bottom w:val="single" w:sz="2" w:space="0" w:color="000000" w:themeColor="text1"/>
                  <w:right w:val="single" w:sz="2" w:space="0" w:color="000000" w:themeColor="text1"/>
                </w:tcBorders>
                <w:vAlign w:val="center"/>
              </w:tcPr>
              <w:p w:rsidR="00D464A8" w:rsidRPr="00D464A8" w:rsidRDefault="00EF1BBA" w:rsidP="00D464A8">
                <w:pPr>
                  <w:spacing w:line="276" w:lineRule="auto"/>
                  <w:jc w:val="center"/>
                  <w:rPr>
                    <w:rFonts w:ascii="Calimbra" w:hAnsi="Calimbra" w:cstheme="minorHAnsi"/>
                    <w:b/>
                    <w:bCs/>
                    <w:sz w:val="16"/>
                    <w:szCs w:val="18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bCs/>
                    <w:sz w:val="16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Calimbra" w:hAnsi="Calimbra" w:cstheme="minorHAnsi"/>
              <w:b/>
              <w:bCs/>
              <w:sz w:val="16"/>
              <w:szCs w:val="18"/>
            </w:rPr>
            <w:id w:val="-902521856"/>
            <w:placeholder>
              <w:docPart w:val="2D5A27148E06411A8977C94F0706BA28"/>
            </w:placeholder>
            <w:showingPlcHdr/>
            <w:date>
              <w:dateFormat w:val="d.MM.yyyy"/>
              <w:lid w:val="tr-TR"/>
              <w:storeMappedDataAs w:val="dateTime"/>
              <w:calendar w:val="gregorian"/>
            </w:date>
          </w:sdtPr>
          <w:sdtEndPr/>
          <w:sdtContent>
            <w:tc>
              <w:tcPr>
                <w:tcW w:w="1057" w:type="dxa"/>
                <w:gridSpan w:val="2"/>
                <w:tcBorders>
                  <w:top w:val="single" w:sz="2" w:space="0" w:color="000000" w:themeColor="text1"/>
                  <w:left w:val="single" w:sz="2" w:space="0" w:color="000000" w:themeColor="text1"/>
                  <w:bottom w:val="single" w:sz="2" w:space="0" w:color="000000" w:themeColor="text1"/>
                  <w:right w:val="single" w:sz="2" w:space="0" w:color="000000" w:themeColor="text1"/>
                </w:tcBorders>
                <w:vAlign w:val="center"/>
              </w:tcPr>
              <w:p w:rsidR="00D464A8" w:rsidRPr="00D464A8" w:rsidRDefault="00D464A8" w:rsidP="005B14CC">
                <w:pPr>
                  <w:spacing w:line="276" w:lineRule="auto"/>
                  <w:rPr>
                    <w:rFonts w:ascii="Calimbra" w:hAnsi="Calimbra" w:cstheme="minorHAnsi"/>
                    <w:b/>
                    <w:bCs/>
                    <w:sz w:val="16"/>
                    <w:szCs w:val="18"/>
                  </w:rPr>
                </w:pPr>
                <w:r w:rsidRPr="00D464A8">
                  <w:rPr>
                    <w:rStyle w:val="YerTutucuMetni"/>
                    <w:color w:val="AEAAAA" w:themeColor="background2" w:themeShade="BF"/>
                    <w:sz w:val="16"/>
                    <w:szCs w:val="18"/>
                  </w:rPr>
                  <w:t>Tıklayınız</w:t>
                </w:r>
              </w:p>
            </w:tc>
          </w:sdtContent>
        </w:sdt>
        <w:sdt>
          <w:sdtPr>
            <w:rPr>
              <w:rFonts w:ascii="Calimbra" w:hAnsi="Calimbra" w:cstheme="minorHAnsi"/>
              <w:b/>
              <w:bCs/>
              <w:sz w:val="16"/>
              <w:szCs w:val="18"/>
            </w:rPr>
            <w:id w:val="136080245"/>
            <w:placeholder>
              <w:docPart w:val="CC83109AAC6A4125829F478EDC3EF011"/>
            </w:placeholder>
            <w:showingPlcHdr/>
            <w:date>
              <w:dateFormat w:val="d.MM.yyyy"/>
              <w:lid w:val="tr-TR"/>
              <w:storeMappedDataAs w:val="dateTime"/>
              <w:calendar w:val="gregorian"/>
            </w:date>
          </w:sdtPr>
          <w:sdtEndPr/>
          <w:sdtContent>
            <w:tc>
              <w:tcPr>
                <w:tcW w:w="1062" w:type="dxa"/>
                <w:gridSpan w:val="3"/>
                <w:tcBorders>
                  <w:top w:val="single" w:sz="2" w:space="0" w:color="000000" w:themeColor="text1"/>
                  <w:left w:val="single" w:sz="2" w:space="0" w:color="000000" w:themeColor="text1"/>
                  <w:bottom w:val="single" w:sz="2" w:space="0" w:color="000000" w:themeColor="text1"/>
                  <w:right w:val="single" w:sz="2" w:space="0" w:color="000000" w:themeColor="text1"/>
                </w:tcBorders>
                <w:vAlign w:val="center"/>
              </w:tcPr>
              <w:p w:rsidR="00D464A8" w:rsidRPr="00D464A8" w:rsidRDefault="00D464A8" w:rsidP="005B14CC">
                <w:pPr>
                  <w:spacing w:line="276" w:lineRule="auto"/>
                  <w:rPr>
                    <w:rFonts w:ascii="Calimbra" w:hAnsi="Calimbra" w:cstheme="minorHAnsi"/>
                    <w:b/>
                    <w:bCs/>
                    <w:sz w:val="16"/>
                    <w:szCs w:val="18"/>
                  </w:rPr>
                </w:pPr>
                <w:r w:rsidRPr="00D464A8">
                  <w:rPr>
                    <w:rStyle w:val="YerTutucuMetni"/>
                    <w:color w:val="AEAAAA" w:themeColor="background2" w:themeShade="BF"/>
                    <w:sz w:val="16"/>
                    <w:szCs w:val="18"/>
                  </w:rPr>
                  <w:t>Tıklayınız</w:t>
                </w:r>
              </w:p>
            </w:tc>
          </w:sdtContent>
        </w:sdt>
        <w:tc>
          <w:tcPr>
            <w:tcW w:w="120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double" w:sz="12" w:space="0" w:color="0070C0"/>
            </w:tcBorders>
            <w:vAlign w:val="center"/>
          </w:tcPr>
          <w:p w:rsidR="00D464A8" w:rsidRPr="00D464A8" w:rsidRDefault="00D464A8" w:rsidP="005B14CC">
            <w:pPr>
              <w:spacing w:line="276" w:lineRule="auto"/>
              <w:rPr>
                <w:rFonts w:ascii="Calimbra" w:hAnsi="Calimbra" w:cstheme="minorHAnsi"/>
                <w:b/>
                <w:bCs/>
                <w:sz w:val="16"/>
                <w:szCs w:val="18"/>
              </w:rPr>
            </w:pP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separate"/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noProof/>
                <w:sz w:val="16"/>
                <w:szCs w:val="18"/>
              </w:rPr>
              <w:t> </w:t>
            </w:r>
            <w:r w:rsidRPr="00D464A8">
              <w:rPr>
                <w:rFonts w:ascii="Calimbra" w:hAnsi="Calimbra" w:cstheme="minorHAnsi"/>
                <w:b/>
                <w:bCs/>
                <w:sz w:val="16"/>
                <w:szCs w:val="18"/>
              </w:rPr>
              <w:fldChar w:fldCharType="end"/>
            </w:r>
          </w:p>
        </w:tc>
      </w:tr>
      <w:tr w:rsidR="00EF1BBA" w:rsidRPr="00AF2C74" w:rsidTr="00EF1BBA">
        <w:trPr>
          <w:trHeight w:val="433"/>
        </w:trPr>
        <w:tc>
          <w:tcPr>
            <w:tcW w:w="10924" w:type="dxa"/>
            <w:gridSpan w:val="15"/>
            <w:tcBorders>
              <w:top w:val="single" w:sz="2" w:space="0" w:color="000000" w:themeColor="text1"/>
              <w:left w:val="double" w:sz="12" w:space="0" w:color="0070C0"/>
              <w:bottom w:val="single" w:sz="2" w:space="0" w:color="000000" w:themeColor="text1"/>
              <w:right w:val="double" w:sz="12" w:space="0" w:color="0070C0"/>
            </w:tcBorders>
            <w:shd w:val="clear" w:color="auto" w:fill="FBE4D5" w:themeFill="accent2" w:themeFillTint="33"/>
            <w:vAlign w:val="center"/>
          </w:tcPr>
          <w:p w:rsidR="00EF1BBA" w:rsidRPr="009D340A" w:rsidRDefault="00EF1BBA" w:rsidP="00EF1BBA">
            <w:pPr>
              <w:jc w:val="center"/>
              <w:rPr>
                <w:rFonts w:cs="Times New Roman"/>
                <w:b/>
                <w:color w:val="FF0000"/>
                <w:sz w:val="20"/>
                <w:szCs w:val="18"/>
                <w14:textFill>
                  <w14:gradFill>
                    <w14:gsLst>
                      <w14:gs w14:pos="0">
                        <w14:srgbClr w14:val="FF0000">
                          <w14:shade w14:val="30000"/>
                          <w14:satMod w14:val="115000"/>
                        </w14:srgbClr>
                      </w14:gs>
                      <w14:gs w14:pos="50000">
                        <w14:srgbClr w14:val="FF0000">
                          <w14:shade w14:val="67500"/>
                          <w14:satMod w14:val="115000"/>
                        </w14:srgbClr>
                      </w14:gs>
                      <w14:gs w14:pos="100000">
                        <w14:srgbClr w14:val="FF0000">
                          <w14:shade w14:val="100000"/>
                          <w14:satMod w14:val="115000"/>
                        </w14:srgbClr>
                      </w14:gs>
                    </w14:gsLst>
                    <w14:lin w14:ang="2700000" w14:scaled="0"/>
                  </w14:gradFill>
                </w14:textFill>
              </w:rPr>
            </w:pPr>
            <w:r>
              <w:rPr>
                <w:rFonts w:cs="Times New Roman"/>
                <w:b/>
                <w:color w:val="FF0000"/>
                <w:sz w:val="20"/>
                <w:szCs w:val="18"/>
                <w14:textFill>
                  <w14:gradFill>
                    <w14:gsLst>
                      <w14:gs w14:pos="0">
                        <w14:srgbClr w14:val="FF0000">
                          <w14:shade w14:val="30000"/>
                          <w14:satMod w14:val="115000"/>
                        </w14:srgbClr>
                      </w14:gs>
                      <w14:gs w14:pos="50000">
                        <w14:srgbClr w14:val="FF0000">
                          <w14:shade w14:val="67500"/>
                          <w14:satMod w14:val="115000"/>
                        </w14:srgbClr>
                      </w14:gs>
                      <w14:gs w14:pos="100000">
                        <w14:srgbClr w14:val="FF0000">
                          <w14:shade w14:val="100000"/>
                          <w14:satMod w14:val="115000"/>
                        </w14:srgbClr>
                      </w14:gs>
                    </w14:gsLst>
                    <w14:lin w14:ang="2700000" w14:scaled="0"/>
                  </w14:gradFill>
                </w14:textFill>
              </w:rPr>
              <w:t>ANASANAT DALI BAŞKANI ONAYI</w:t>
            </w:r>
          </w:p>
        </w:tc>
      </w:tr>
      <w:tr w:rsidR="00EF1BBA" w:rsidRPr="00AF2C74" w:rsidTr="00EF1BBA">
        <w:trPr>
          <w:trHeight w:val="1498"/>
        </w:trPr>
        <w:tc>
          <w:tcPr>
            <w:tcW w:w="10924" w:type="dxa"/>
            <w:gridSpan w:val="15"/>
            <w:tcBorders>
              <w:top w:val="single" w:sz="2" w:space="0" w:color="000000" w:themeColor="text1"/>
              <w:left w:val="double" w:sz="12" w:space="0" w:color="0070C0"/>
              <w:bottom w:val="single" w:sz="2" w:space="0" w:color="000000" w:themeColor="text1"/>
              <w:right w:val="double" w:sz="12" w:space="0" w:color="0070C0"/>
            </w:tcBorders>
            <w:vAlign w:val="center"/>
          </w:tcPr>
          <w:sdt>
            <w:sdtPr>
              <w:rPr>
                <w:rFonts w:ascii="Calimbra" w:hAnsi="Calimbra" w:cstheme="minorHAnsi"/>
                <w:sz w:val="18"/>
                <w:szCs w:val="18"/>
              </w:rPr>
              <w:id w:val="891156077"/>
              <w:placeholder>
                <w:docPart w:val="55B3F374432E4ABCBE7DAC3F47E65BB5"/>
              </w:placeholder>
              <w:showingPlcHdr/>
              <w:date w:fullDate="2024-10-03T00:00:00Z">
                <w:dateFormat w:val="d.MM.yyyy"/>
                <w:lid w:val="tr-TR"/>
                <w:storeMappedDataAs w:val="dateTime"/>
                <w:calendar w:val="gregorian"/>
              </w:date>
            </w:sdtPr>
            <w:sdtEndPr/>
            <w:sdtContent>
              <w:p w:rsidR="00EF1BBA" w:rsidRPr="008B4241" w:rsidRDefault="00EF1BBA" w:rsidP="00EF1BBA">
                <w:pPr>
                  <w:ind w:right="640" w:firstLine="7689"/>
                  <w:rPr>
                    <w:rFonts w:ascii="Calimbra" w:hAnsi="Calimbra" w:cstheme="minorHAnsi"/>
                    <w:sz w:val="18"/>
                    <w:szCs w:val="18"/>
                  </w:rPr>
                </w:pPr>
                <w:r w:rsidRPr="00572404">
                  <w:rPr>
                    <w:rStyle w:val="YerTutucuMetni"/>
                    <w:rFonts w:ascii="Calimbra" w:hAnsi="Calimbra" w:cstheme="minorHAnsi"/>
                    <w:b/>
                    <w:color w:val="auto"/>
                    <w:sz w:val="18"/>
                    <w:szCs w:val="18"/>
                  </w:rPr>
                  <w:t>Tarih için tıklayını</w:t>
                </w:r>
                <w:r w:rsidRPr="00572404">
                  <w:rPr>
                    <w:rStyle w:val="YerTutucuMetni"/>
                    <w:rFonts w:cstheme="minorHAnsi"/>
                    <w:b/>
                    <w:color w:val="auto"/>
                    <w:sz w:val="18"/>
                    <w:szCs w:val="18"/>
                  </w:rPr>
                  <w:t>z</w:t>
                </w:r>
              </w:p>
            </w:sdtContent>
          </w:sdt>
          <w:p w:rsidR="00EF1BBA" w:rsidRPr="004C0C79" w:rsidRDefault="00EF1BBA" w:rsidP="00EF1BBA">
            <w:pPr>
              <w:ind w:left="276"/>
              <w:rPr>
                <w:rFonts w:cs="Times New Roman"/>
                <w:sz w:val="18"/>
                <w:szCs w:val="18"/>
              </w:rPr>
            </w:pPr>
            <w:r w:rsidRPr="004C0C79">
              <w:rPr>
                <w:rFonts w:cs="Times New Roman"/>
                <w:sz w:val="18"/>
                <w:szCs w:val="18"/>
              </w:rPr>
              <w:t xml:space="preserve">Ders telafi bilgileri öğretim üyesi tarafından tabloda belirtilmiştir. Gereğini arz ederim. </w:t>
            </w:r>
          </w:p>
          <w:p w:rsidR="00EF1BBA" w:rsidRPr="00641BC9" w:rsidRDefault="00EF1BBA" w:rsidP="00EF1BBA">
            <w:pPr>
              <w:ind w:left="7939"/>
              <w:rPr>
                <w:rFonts w:ascii="Calimbra" w:hAnsi="Calimbra" w:cstheme="minorHAnsi"/>
                <w:b/>
                <w:color w:val="44546A" w:themeColor="text2"/>
                <w:sz w:val="18"/>
                <w:szCs w:val="18"/>
              </w:rPr>
            </w:pPr>
            <w:r w:rsidRPr="00641BC9">
              <w:rPr>
                <w:rFonts w:ascii="Calimbra" w:hAnsi="Calimbra" w:cstheme="minorHAnsi"/>
                <w:b/>
                <w:color w:val="44546A" w:themeColor="text2"/>
                <w:sz w:val="18"/>
                <w:szCs w:val="18"/>
              </w:rPr>
              <w:t xml:space="preserve">    İmza</w:t>
            </w:r>
          </w:p>
          <w:p w:rsidR="00EF1BBA" w:rsidRPr="0083283A" w:rsidRDefault="00EF1BBA" w:rsidP="00EF1BBA">
            <w:pPr>
              <w:ind w:firstLine="7069"/>
              <w:rPr>
                <w:rFonts w:ascii="Calimbra" w:hAnsi="Calimbra" w:cstheme="minorHAnsi"/>
                <w:color w:val="808080" w:themeColor="background1" w:themeShade="80"/>
                <w:sz w:val="18"/>
                <w:szCs w:val="18"/>
              </w:rPr>
            </w:pPr>
            <w:r w:rsidRPr="0083283A">
              <w:rPr>
                <w:rFonts w:ascii="Calimbra" w:hAnsi="Calimbra" w:cstheme="minorHAnsi"/>
                <w:color w:val="808080" w:themeColor="background1" w:themeShade="80"/>
                <w:sz w:val="18"/>
                <w:szCs w:val="18"/>
              </w:rPr>
              <w:t xml:space="preserve">         </w:t>
            </w:r>
            <w:r w:rsidRPr="00641BC9">
              <w:rPr>
                <w:rFonts w:ascii="Calimbra" w:hAnsi="Calimbra" w:cstheme="minorHAnsi"/>
                <w:sz w:val="18"/>
                <w:szCs w:val="18"/>
              </w:rPr>
              <w:t>Anasanat Dalı Başkanı</w:t>
            </w:r>
          </w:p>
          <w:p w:rsidR="00EF1BBA" w:rsidRPr="008B4241" w:rsidRDefault="00C97BB5" w:rsidP="00EF1BBA">
            <w:pPr>
              <w:ind w:left="7069" w:firstLine="142"/>
              <w:rPr>
                <w:rFonts w:ascii="Calimbra" w:hAnsi="Calimbra" w:cstheme="minorHAnsi"/>
                <w:color w:val="808080" w:themeColor="background1" w:themeShade="80"/>
                <w:sz w:val="18"/>
                <w:szCs w:val="18"/>
              </w:rPr>
            </w:pPr>
            <w:sdt>
              <w:sdtPr>
                <w:rPr>
                  <w:rFonts w:cs="Times New Roman"/>
                  <w:b/>
                  <w:sz w:val="18"/>
                  <w:szCs w:val="18"/>
                </w:rPr>
                <w:alias w:val="Anasanat Dalı Başkanını Seçiniz"/>
                <w:tag w:val="Anasanat Dalı Başkanını Seçiniz"/>
                <w:id w:val="-170416348"/>
                <w:placeholder>
                  <w:docPart w:val="8543541E20334E4C92ECD8309E612D50"/>
                </w:placeholder>
                <w:showingPlcHdr/>
                <w:dropDownList>
                  <w:listItem w:value="Bir öğretim üyesi seçin."/>
                  <w:listItem w:displayText="Prof.Dr. Mehmet ÖZKARTAL" w:value="Prof.Dr. Mehmet ÖZKARTAL"/>
                  <w:listItem w:displayText="Prof. Yusuf KEŞ" w:value="Prof. Yusuf KEŞ"/>
                  <w:listItem w:displayText="Prof.Dr. Yusuf BİLEN" w:value="Prof.Dr. Yusuf BİLEN"/>
                  <w:listItem w:displayText="Doç. Serap ÜNAL" w:value="Doç. Serap ÜNAL"/>
                  <w:listItem w:displayText="Dr.Öğr.Üyesi Ayşen ÇAM" w:value="Dr.Öğr.Üyesi Ayşen ÇAM"/>
                  <w:listItem w:displayText="Dr.Öğr.Üyesi Fatih NALBANTOĞLU" w:value="Dr.Öğr.Üyesi Fatih NALBANTOĞLU"/>
                  <w:listItem w:displayText="Dr.Öğr.Üyesi Çağlar BAYKAL" w:value="Dr.Öğr.Üyesi Çağlar BAYKAL"/>
                </w:dropDownList>
              </w:sdtPr>
              <w:sdtEndPr/>
              <w:sdtContent>
                <w:r w:rsidR="003D3680" w:rsidRPr="00D90776">
                  <w:rPr>
                    <w:rStyle w:val="YerTutucuMetni"/>
                  </w:rPr>
                  <w:t>Bir öğe seçin.</w:t>
                </w:r>
              </w:sdtContent>
            </w:sdt>
          </w:p>
          <w:p w:rsidR="00EF1BBA" w:rsidRPr="00AF2C74" w:rsidRDefault="00EF1BBA" w:rsidP="00EF1BBA">
            <w:pPr>
              <w:ind w:firstLine="7211"/>
              <w:rPr>
                <w:rFonts w:cs="Times New Roman"/>
                <w:b/>
                <w:sz w:val="18"/>
                <w:szCs w:val="18"/>
              </w:rPr>
            </w:pPr>
          </w:p>
        </w:tc>
      </w:tr>
      <w:tr w:rsidR="00EF1BBA" w:rsidRPr="00AF2C74" w:rsidTr="00EF1BBA">
        <w:trPr>
          <w:trHeight w:val="279"/>
        </w:trPr>
        <w:tc>
          <w:tcPr>
            <w:tcW w:w="10924" w:type="dxa"/>
            <w:gridSpan w:val="15"/>
            <w:tcBorders>
              <w:top w:val="single" w:sz="2" w:space="0" w:color="000000" w:themeColor="text1"/>
              <w:left w:val="double" w:sz="12" w:space="0" w:color="0070C0"/>
              <w:bottom w:val="double" w:sz="12" w:space="0" w:color="0070C0"/>
              <w:right w:val="double" w:sz="12" w:space="0" w:color="0070C0"/>
            </w:tcBorders>
            <w:vAlign w:val="center"/>
          </w:tcPr>
          <w:p w:rsidR="00EF1BBA" w:rsidRPr="004C0C79" w:rsidRDefault="00EF1BBA" w:rsidP="00EF1BBA">
            <w:pPr>
              <w:rPr>
                <w:rFonts w:cs="Times New Roman"/>
                <w:b/>
                <w:sz w:val="18"/>
                <w:szCs w:val="16"/>
              </w:rPr>
            </w:pPr>
            <w:r w:rsidRPr="004C0C79">
              <w:rPr>
                <w:rFonts w:cs="Times New Roman"/>
                <w:b/>
                <w:sz w:val="18"/>
                <w:szCs w:val="16"/>
              </w:rPr>
              <w:t>AÇIKLAMALAR:</w:t>
            </w:r>
          </w:p>
          <w:p w:rsidR="00EF1BBA" w:rsidRPr="004C0C79" w:rsidRDefault="00EF1BBA" w:rsidP="00EF1BBA">
            <w:pPr>
              <w:pStyle w:val="ListeParagraf"/>
              <w:numPr>
                <w:ilvl w:val="0"/>
                <w:numId w:val="1"/>
              </w:numPr>
              <w:ind w:left="276" w:hanging="276"/>
              <w:rPr>
                <w:rFonts w:ascii="Times New Roman" w:hAnsi="Times New Roman" w:cs="Times New Roman"/>
                <w:sz w:val="18"/>
                <w:szCs w:val="18"/>
              </w:rPr>
            </w:pPr>
            <w:r w:rsidRPr="004B582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Bu form </w:t>
            </w:r>
            <w:r w:rsidRPr="004B5825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elektronik ortamda doldurulup</w:t>
            </w:r>
            <w:r w:rsidRPr="004B5825">
              <w:rPr>
                <w:rFonts w:ascii="Times New Roman" w:hAnsi="Times New Roman" w:cs="Times New Roman"/>
                <w:b/>
                <w:sz w:val="18"/>
                <w:szCs w:val="18"/>
              </w:rPr>
              <w:t>, Anasanat Dalı Başkanlığı’na teslim edilmelidir. Ana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sanat</w:t>
            </w:r>
            <w:r w:rsidRPr="004B582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Dalı, formu, </w:t>
            </w:r>
            <w:r w:rsidRPr="004B5825"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 xml:space="preserve">sayı atayarak </w:t>
            </w:r>
            <w:r w:rsidRPr="004B5825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üst yazı </w:t>
            </w:r>
            <w:r w:rsidRPr="004B5825">
              <w:rPr>
                <w:rFonts w:ascii="Times New Roman" w:hAnsi="Times New Roman" w:cs="Times New Roman"/>
                <w:b/>
                <w:sz w:val="18"/>
                <w:szCs w:val="18"/>
              </w:rPr>
              <w:t>ile Enstitüye gönderilmelidir</w:t>
            </w:r>
            <w:r w:rsidRPr="004C0C7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EF1BBA" w:rsidRPr="004C0C79" w:rsidRDefault="00EF1BBA" w:rsidP="00EF1BBA">
            <w:pPr>
              <w:pStyle w:val="ListeParagraf"/>
              <w:numPr>
                <w:ilvl w:val="0"/>
                <w:numId w:val="1"/>
              </w:numPr>
              <w:ind w:left="276" w:hanging="29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C0C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Enstitümüz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tarafından </w:t>
            </w:r>
            <w:r w:rsidRPr="004C0C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ders telafi formunu tanzim etmeyen </w:t>
            </w:r>
            <w:r w:rsidRPr="00BC4E73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mazeret gerekçelerini belgelendirmeyen öğretim üyelerinin ders </w:t>
            </w:r>
            <w: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t</w:t>
            </w:r>
            <w:r w:rsidRPr="00BC4E73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elafi talepleri dikkate alınmayacaktır.</w:t>
            </w:r>
          </w:p>
          <w:p w:rsidR="00EF1BBA" w:rsidRPr="00AF2C74" w:rsidRDefault="00EF1BBA" w:rsidP="00EF1BBA">
            <w:pPr>
              <w:rPr>
                <w:rFonts w:cs="Times New Roman"/>
                <w:b/>
                <w:sz w:val="18"/>
                <w:szCs w:val="18"/>
              </w:rPr>
            </w:pPr>
          </w:p>
        </w:tc>
      </w:tr>
    </w:tbl>
    <w:p w:rsidR="00AD23FD" w:rsidRPr="00047633" w:rsidRDefault="000C16B6" w:rsidP="000C16B6">
      <w:pPr>
        <w:ind w:left="-851"/>
        <w:jc w:val="right"/>
        <w:rPr>
          <w:b/>
          <w:color w:val="BFBFBF" w:themeColor="background1" w:themeShade="BF"/>
          <w:sz w:val="18"/>
        </w:rPr>
      </w:pPr>
      <w:r w:rsidRPr="00047633">
        <w:rPr>
          <w:b/>
          <w:color w:val="BFBFBF" w:themeColor="background1" w:themeShade="BF"/>
          <w:sz w:val="18"/>
        </w:rPr>
        <w:tab/>
      </w:r>
      <w:r w:rsidRPr="00047633">
        <w:rPr>
          <w:b/>
          <w:color w:val="BFBFBF" w:themeColor="background1" w:themeShade="BF"/>
          <w:sz w:val="18"/>
        </w:rPr>
        <w:tab/>
      </w:r>
      <w:r w:rsidRPr="002C0E61">
        <w:rPr>
          <w:b/>
          <w:sz w:val="18"/>
        </w:rPr>
        <w:t xml:space="preserve">Güncelleme Tarihi </w:t>
      </w:r>
      <w:r w:rsidR="003D3680">
        <w:rPr>
          <w:b/>
          <w:sz w:val="18"/>
        </w:rPr>
        <w:t>26</w:t>
      </w:r>
      <w:r w:rsidRPr="002C0E61">
        <w:rPr>
          <w:b/>
          <w:sz w:val="18"/>
        </w:rPr>
        <w:t>.0</w:t>
      </w:r>
      <w:r w:rsidR="003D3680">
        <w:rPr>
          <w:b/>
          <w:sz w:val="18"/>
        </w:rPr>
        <w:t>3</w:t>
      </w:r>
      <w:r w:rsidRPr="002C0E61">
        <w:rPr>
          <w:b/>
          <w:sz w:val="18"/>
        </w:rPr>
        <w:t>.202</w:t>
      </w:r>
      <w:r w:rsidR="003D3680">
        <w:rPr>
          <w:b/>
          <w:sz w:val="18"/>
        </w:rPr>
        <w:t>6</w:t>
      </w:r>
    </w:p>
    <w:sectPr w:rsidR="00AD23FD" w:rsidRPr="00047633" w:rsidSect="00BA2040">
      <w:pgSz w:w="11906" w:h="16838"/>
      <w:pgMar w:top="426" w:right="566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mbra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A8720E"/>
    <w:multiLevelType w:val="hybridMultilevel"/>
    <w:tmpl w:val="02C46250"/>
    <w:lvl w:ilvl="0" w:tplc="EAAEB54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58OaEeWJpQGlnNo+vtRJ/5qudRa3PMOkG5wDP21jXmNFrluxt2BnPXKvgbOvx0zUgrhBLBjzTMS2Fk8zqT7wDQ==" w:salt="br5q2ddQOvLcITv6sEM+Dw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8FE"/>
    <w:rsid w:val="00000961"/>
    <w:rsid w:val="00001E5B"/>
    <w:rsid w:val="00047633"/>
    <w:rsid w:val="000A6528"/>
    <w:rsid w:val="000C16B6"/>
    <w:rsid w:val="001032A6"/>
    <w:rsid w:val="00191FE7"/>
    <w:rsid w:val="001C2EBF"/>
    <w:rsid w:val="00207643"/>
    <w:rsid w:val="00212A59"/>
    <w:rsid w:val="00237D18"/>
    <w:rsid w:val="002A69D3"/>
    <w:rsid w:val="002C0E61"/>
    <w:rsid w:val="002D52BA"/>
    <w:rsid w:val="003B5052"/>
    <w:rsid w:val="003C7B86"/>
    <w:rsid w:val="003D3680"/>
    <w:rsid w:val="003E03ED"/>
    <w:rsid w:val="004B049E"/>
    <w:rsid w:val="004B5825"/>
    <w:rsid w:val="004C0C79"/>
    <w:rsid w:val="004C79C9"/>
    <w:rsid w:val="0053271B"/>
    <w:rsid w:val="005513D9"/>
    <w:rsid w:val="00572404"/>
    <w:rsid w:val="005B14CC"/>
    <w:rsid w:val="005E0B3E"/>
    <w:rsid w:val="0061309F"/>
    <w:rsid w:val="00641BC9"/>
    <w:rsid w:val="00666D3E"/>
    <w:rsid w:val="0069421F"/>
    <w:rsid w:val="006F772F"/>
    <w:rsid w:val="00781991"/>
    <w:rsid w:val="00804377"/>
    <w:rsid w:val="0083283A"/>
    <w:rsid w:val="00866E8D"/>
    <w:rsid w:val="009322EC"/>
    <w:rsid w:val="009708FE"/>
    <w:rsid w:val="009D340A"/>
    <w:rsid w:val="00A161C8"/>
    <w:rsid w:val="00A22AE2"/>
    <w:rsid w:val="00AD23FD"/>
    <w:rsid w:val="00AF13FE"/>
    <w:rsid w:val="00AF2C74"/>
    <w:rsid w:val="00AF7237"/>
    <w:rsid w:val="00B41F13"/>
    <w:rsid w:val="00B7047F"/>
    <w:rsid w:val="00B82B1F"/>
    <w:rsid w:val="00BA2040"/>
    <w:rsid w:val="00BC4E73"/>
    <w:rsid w:val="00BC54BD"/>
    <w:rsid w:val="00BD2BF6"/>
    <w:rsid w:val="00BF509B"/>
    <w:rsid w:val="00C53FC7"/>
    <w:rsid w:val="00C97BB5"/>
    <w:rsid w:val="00D464A8"/>
    <w:rsid w:val="00D96D00"/>
    <w:rsid w:val="00DB25A9"/>
    <w:rsid w:val="00E21B5B"/>
    <w:rsid w:val="00E35485"/>
    <w:rsid w:val="00E70595"/>
    <w:rsid w:val="00EA280B"/>
    <w:rsid w:val="00EE3ADD"/>
    <w:rsid w:val="00EF027A"/>
    <w:rsid w:val="00EF1BBA"/>
    <w:rsid w:val="00F0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0AE252-BAC6-4651-B20A-9A2F0E2E9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D23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basedOn w:val="VarsaylanParagrafYazTipi"/>
    <w:uiPriority w:val="99"/>
    <w:semiHidden/>
    <w:rsid w:val="00AF2C74"/>
    <w:rPr>
      <w:color w:val="808080"/>
    </w:rPr>
  </w:style>
  <w:style w:type="paragraph" w:styleId="ListeParagraf">
    <w:name w:val="List Paragraph"/>
    <w:basedOn w:val="Normal"/>
    <w:uiPriority w:val="34"/>
    <w:qFormat/>
    <w:rsid w:val="004C0C79"/>
    <w:pPr>
      <w:ind w:left="720"/>
      <w:contextualSpacing/>
    </w:pPr>
    <w:rPr>
      <w:rFonts w:asciiTheme="minorHAnsi" w:hAnsiTheme="minorHAnsi"/>
      <w:sz w:val="22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A65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A65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hmetercin\Downloads\ders-telafi-formu-25092025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572BA3E56C242E898496B46F5023E5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E4EABF2-8D34-438A-A3D6-0B0EEAECC7A5}"/>
      </w:docPartPr>
      <w:docPartBody>
        <w:p w:rsidR="00855509" w:rsidRDefault="0036715B">
          <w:pPr>
            <w:pStyle w:val="5572BA3E56C242E898496B46F5023E5A"/>
          </w:pPr>
          <w:r w:rsidRPr="00666D3E">
            <w:rPr>
              <w:rStyle w:val="YerTutucuMetni"/>
              <w:sz w:val="18"/>
            </w:rPr>
            <w:t>Tarih girmek için tıklayın veya dokunun.</w:t>
          </w:r>
        </w:p>
      </w:docPartBody>
    </w:docPart>
    <w:docPart>
      <w:docPartPr>
        <w:name w:val="E49A99C75AEC49BB8754117EF93E15E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BCF9798-9385-4EC6-B09F-307A7129800A}"/>
      </w:docPartPr>
      <w:docPartBody>
        <w:p w:rsidR="00855509" w:rsidRDefault="0036715B">
          <w:pPr>
            <w:pStyle w:val="E49A99C75AEC49BB8754117EF93E15E7"/>
          </w:pPr>
          <w:r w:rsidRPr="00A22AE2">
            <w:rPr>
              <w:rStyle w:val="YerTutucuMetni"/>
              <w:sz w:val="18"/>
            </w:rPr>
            <w:t>Metin girmek için buraya tıklayın veya dokunun.</w:t>
          </w:r>
        </w:p>
      </w:docPartBody>
    </w:docPart>
    <w:docPart>
      <w:docPartPr>
        <w:name w:val="D70EADE50D944030B4F48B5FC1D7929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C4A5A23-2629-46B0-87EB-207E6F1ED214}"/>
      </w:docPartPr>
      <w:docPartBody>
        <w:p w:rsidR="00855509" w:rsidRDefault="0036715B">
          <w:pPr>
            <w:pStyle w:val="D70EADE50D944030B4F48B5FC1D79298"/>
          </w:pPr>
          <w:r w:rsidRPr="009F652E">
            <w:rPr>
              <w:rStyle w:val="YerTutucuMetni"/>
            </w:rPr>
            <w:t>Bir öğe seçin.</w:t>
          </w:r>
        </w:p>
      </w:docPartBody>
    </w:docPart>
    <w:docPart>
      <w:docPartPr>
        <w:name w:val="4A013A249CE540E987F16181A7471E0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9E18FD7-50A3-49AA-9075-F364B372D40A}"/>
      </w:docPartPr>
      <w:docPartBody>
        <w:p w:rsidR="00855509" w:rsidRDefault="0036715B">
          <w:pPr>
            <w:pStyle w:val="4A013A249CE540E987F16181A7471E03"/>
          </w:pPr>
          <w:r w:rsidRPr="00E7502B">
            <w:rPr>
              <w:rStyle w:val="YerTutucuMetni"/>
            </w:rPr>
            <w:t>T</w:t>
          </w:r>
          <w:r>
            <w:rPr>
              <w:rStyle w:val="YerTutucuMetni"/>
            </w:rPr>
            <w:t>ıklayınız</w:t>
          </w:r>
        </w:p>
      </w:docPartBody>
    </w:docPart>
    <w:docPart>
      <w:docPartPr>
        <w:name w:val="524F4F0F91124B69BE45453CFB5D7AB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8A4D18D-B024-4B37-BF5E-1224B8A3397F}"/>
      </w:docPartPr>
      <w:docPartBody>
        <w:p w:rsidR="00855509" w:rsidRDefault="0036715B">
          <w:pPr>
            <w:pStyle w:val="524F4F0F91124B69BE45453CFB5D7AB2"/>
          </w:pPr>
          <w:r w:rsidRPr="00E7502B">
            <w:rPr>
              <w:rStyle w:val="YerTutucuMetni"/>
            </w:rPr>
            <w:t>T</w:t>
          </w:r>
          <w:r>
            <w:rPr>
              <w:rStyle w:val="YerTutucuMetni"/>
            </w:rPr>
            <w:t>ıklayınız</w:t>
          </w:r>
        </w:p>
      </w:docPartBody>
    </w:docPart>
    <w:docPart>
      <w:docPartPr>
        <w:name w:val="DE36C7C58BC646508EA9A7458EFBC9E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7F8D2DF-EEDE-4F80-8EE8-54EF801A1B8F}"/>
      </w:docPartPr>
      <w:docPartBody>
        <w:p w:rsidR="00855509" w:rsidRDefault="0036715B">
          <w:pPr>
            <w:pStyle w:val="DE36C7C58BC646508EA9A7458EFBC9E3"/>
          </w:pPr>
          <w:r w:rsidRPr="00641BC9">
            <w:rPr>
              <w:rStyle w:val="YerTutucuMetni"/>
              <w:rFonts w:ascii="Calimbra" w:hAnsi="Calimbra"/>
              <w:color w:val="auto"/>
              <w:sz w:val="18"/>
              <w:szCs w:val="18"/>
            </w:rPr>
            <w:t>Tarih için tıklayınız</w:t>
          </w:r>
        </w:p>
      </w:docPartBody>
    </w:docPart>
    <w:docPart>
      <w:docPartPr>
        <w:name w:val="7D4DD45888014AD6ACDC42E109EA3F3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109AE7F-A48E-4304-BA8C-86C659BA4109}"/>
      </w:docPartPr>
      <w:docPartBody>
        <w:p w:rsidR="00855509" w:rsidRDefault="0036715B">
          <w:pPr>
            <w:pStyle w:val="7D4DD45888014AD6ACDC42E109EA3F38"/>
          </w:pPr>
          <w:r w:rsidRPr="00D90776">
            <w:rPr>
              <w:rStyle w:val="YerTutucuMetni"/>
            </w:rPr>
            <w:t>Bir öğe seçin.</w:t>
          </w:r>
        </w:p>
      </w:docPartBody>
    </w:docPart>
    <w:docPart>
      <w:docPartPr>
        <w:name w:val="2AB8E244DDE540EF987BA8C30F86AF8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802435E-76D9-40D7-B1AD-4DC968D044FB}"/>
      </w:docPartPr>
      <w:docPartBody>
        <w:p w:rsidR="00855509" w:rsidRDefault="0036715B">
          <w:pPr>
            <w:pStyle w:val="2AB8E244DDE540EF987BA8C30F86AF8B"/>
          </w:pPr>
          <w:r w:rsidRPr="00207531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24998F65EFD64B22B9B586D4D9D2EED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6992CAF-F589-4D81-BE65-536D4A56583B}"/>
      </w:docPartPr>
      <w:docPartBody>
        <w:p w:rsidR="00855509" w:rsidRDefault="0036715B">
          <w:pPr>
            <w:pStyle w:val="24998F65EFD64B22B9B586D4D9D2EEDA"/>
          </w:pPr>
          <w:r w:rsidRPr="003B5052">
            <w:rPr>
              <w:rStyle w:val="YerTutucuMetni"/>
              <w:color w:val="AEAAAA" w:themeColor="background2" w:themeShade="BF"/>
              <w:sz w:val="18"/>
              <w:szCs w:val="18"/>
            </w:rPr>
            <w:t>Tıklayınız</w:t>
          </w:r>
        </w:p>
      </w:docPartBody>
    </w:docPart>
    <w:docPart>
      <w:docPartPr>
        <w:name w:val="2ADAAF03D0134D238ACECC70910BE20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4764973-9794-4516-96E4-719E0AFF319D}"/>
      </w:docPartPr>
      <w:docPartBody>
        <w:p w:rsidR="00855509" w:rsidRDefault="0036715B">
          <w:pPr>
            <w:pStyle w:val="2ADAAF03D0134D238ACECC70910BE202"/>
          </w:pPr>
          <w:r w:rsidRPr="003B5052">
            <w:rPr>
              <w:rStyle w:val="YerTutucuMetni"/>
              <w:color w:val="AEAAAA" w:themeColor="background2" w:themeShade="BF"/>
              <w:sz w:val="18"/>
              <w:szCs w:val="18"/>
            </w:rPr>
            <w:t>Tıklayınız</w:t>
          </w:r>
        </w:p>
      </w:docPartBody>
    </w:docPart>
    <w:docPart>
      <w:docPartPr>
        <w:name w:val="454587B644C84AF8BAC13134ED3940F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9B1C2BE-4EDD-4324-99B9-C29EDCF2077F}"/>
      </w:docPartPr>
      <w:docPartBody>
        <w:p w:rsidR="00855509" w:rsidRDefault="0036715B">
          <w:pPr>
            <w:pStyle w:val="454587B644C84AF8BAC13134ED3940F7"/>
          </w:pPr>
          <w:r w:rsidRPr="00207531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1388FC93BB1C45B998DFDA79813D2E6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4CBBC7C-90F8-452D-B7A3-206ACAC484C7}"/>
      </w:docPartPr>
      <w:docPartBody>
        <w:p w:rsidR="00855509" w:rsidRDefault="0036715B">
          <w:pPr>
            <w:pStyle w:val="1388FC93BB1C45B998DFDA79813D2E66"/>
          </w:pPr>
          <w:r w:rsidRPr="003B5052">
            <w:rPr>
              <w:rStyle w:val="YerTutucuMetni"/>
              <w:color w:val="AEAAAA" w:themeColor="background2" w:themeShade="BF"/>
              <w:sz w:val="18"/>
              <w:szCs w:val="18"/>
            </w:rPr>
            <w:t>Tıklayınız</w:t>
          </w:r>
        </w:p>
      </w:docPartBody>
    </w:docPart>
    <w:docPart>
      <w:docPartPr>
        <w:name w:val="B6C3976D320B47E09E97CF3B722F5E4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7693767-214F-4718-82DB-363DC0DC5B4B}"/>
      </w:docPartPr>
      <w:docPartBody>
        <w:p w:rsidR="00855509" w:rsidRDefault="0036715B">
          <w:pPr>
            <w:pStyle w:val="B6C3976D320B47E09E97CF3B722F5E40"/>
          </w:pPr>
          <w:r w:rsidRPr="003B5052">
            <w:rPr>
              <w:rStyle w:val="YerTutucuMetni"/>
              <w:color w:val="AEAAAA" w:themeColor="background2" w:themeShade="BF"/>
              <w:sz w:val="18"/>
              <w:szCs w:val="18"/>
            </w:rPr>
            <w:t>Tıklayınız</w:t>
          </w:r>
        </w:p>
      </w:docPartBody>
    </w:docPart>
    <w:docPart>
      <w:docPartPr>
        <w:name w:val="344042ECA3DF4ED18DD2A5069B3FF4D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1C3FE3F-7867-4450-83D3-427ECC62E8A0}"/>
      </w:docPartPr>
      <w:docPartBody>
        <w:p w:rsidR="00855509" w:rsidRDefault="0036715B">
          <w:pPr>
            <w:pStyle w:val="344042ECA3DF4ED18DD2A5069B3FF4D5"/>
          </w:pPr>
          <w:r w:rsidRPr="00207531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DA196D48D90042FF8B798001C87F23C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D68C4BF-3E89-4EFF-9085-7803B49838E8}"/>
      </w:docPartPr>
      <w:docPartBody>
        <w:p w:rsidR="00855509" w:rsidRDefault="0036715B">
          <w:pPr>
            <w:pStyle w:val="DA196D48D90042FF8B798001C87F23C1"/>
          </w:pPr>
          <w:r w:rsidRPr="003B5052">
            <w:rPr>
              <w:rStyle w:val="YerTutucuMetni"/>
              <w:color w:val="AEAAAA" w:themeColor="background2" w:themeShade="BF"/>
              <w:sz w:val="18"/>
              <w:szCs w:val="18"/>
            </w:rPr>
            <w:t>Tıklayınız</w:t>
          </w:r>
        </w:p>
      </w:docPartBody>
    </w:docPart>
    <w:docPart>
      <w:docPartPr>
        <w:name w:val="9851DA5E458D47759306CE5050E7885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2DF1AF7-8E3D-4FDC-9C9F-07435720E6C5}"/>
      </w:docPartPr>
      <w:docPartBody>
        <w:p w:rsidR="00855509" w:rsidRDefault="0036715B">
          <w:pPr>
            <w:pStyle w:val="9851DA5E458D47759306CE5050E78859"/>
          </w:pPr>
          <w:r w:rsidRPr="003B5052">
            <w:rPr>
              <w:rStyle w:val="YerTutucuMetni"/>
              <w:color w:val="AEAAAA" w:themeColor="background2" w:themeShade="BF"/>
              <w:sz w:val="18"/>
              <w:szCs w:val="18"/>
            </w:rPr>
            <w:t>Tıklayınız</w:t>
          </w:r>
        </w:p>
      </w:docPartBody>
    </w:docPart>
    <w:docPart>
      <w:docPartPr>
        <w:name w:val="62C786F7AA9543068EC0D3147191B79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2B3A9DC-D8EA-4587-8357-3D64D5212825}"/>
      </w:docPartPr>
      <w:docPartBody>
        <w:p w:rsidR="00855509" w:rsidRDefault="0036715B">
          <w:pPr>
            <w:pStyle w:val="62C786F7AA9543068EC0D3147191B791"/>
          </w:pPr>
          <w:r w:rsidRPr="00207531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02C51A74A9CA49B5B17A4C6C6357D4D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A9BDF58-15C8-4275-8EAB-82619A8CE9A0}"/>
      </w:docPartPr>
      <w:docPartBody>
        <w:p w:rsidR="00855509" w:rsidRDefault="0036715B">
          <w:pPr>
            <w:pStyle w:val="02C51A74A9CA49B5B17A4C6C6357D4DE"/>
          </w:pPr>
          <w:r w:rsidRPr="003B5052">
            <w:rPr>
              <w:rStyle w:val="YerTutucuMetni"/>
              <w:color w:val="AEAAAA" w:themeColor="background2" w:themeShade="BF"/>
              <w:sz w:val="18"/>
              <w:szCs w:val="18"/>
            </w:rPr>
            <w:t>Tıklayınız</w:t>
          </w:r>
        </w:p>
      </w:docPartBody>
    </w:docPart>
    <w:docPart>
      <w:docPartPr>
        <w:name w:val="95292412050C4C9F8C4E5E88BF435BA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49336C6-C28B-4691-953C-040496B04316}"/>
      </w:docPartPr>
      <w:docPartBody>
        <w:p w:rsidR="00855509" w:rsidRDefault="0036715B">
          <w:pPr>
            <w:pStyle w:val="95292412050C4C9F8C4E5E88BF435BA7"/>
          </w:pPr>
          <w:r w:rsidRPr="003B5052">
            <w:rPr>
              <w:rStyle w:val="YerTutucuMetni"/>
              <w:color w:val="AEAAAA" w:themeColor="background2" w:themeShade="BF"/>
              <w:sz w:val="18"/>
              <w:szCs w:val="18"/>
            </w:rPr>
            <w:t>Tıklayınız</w:t>
          </w:r>
        </w:p>
      </w:docPartBody>
    </w:docPart>
    <w:docPart>
      <w:docPartPr>
        <w:name w:val="2F74DBA39AF94CC7A27980F26CD73F3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85E261B-74E8-4EFF-8AA8-E78AA7EE7B0A}"/>
      </w:docPartPr>
      <w:docPartBody>
        <w:p w:rsidR="00855509" w:rsidRDefault="0036715B">
          <w:pPr>
            <w:pStyle w:val="2F74DBA39AF94CC7A27980F26CD73F33"/>
          </w:pPr>
          <w:r w:rsidRPr="00207531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4D59ACA595514917BD57633C755FB28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C967986-C0CF-4540-854D-71074FBE4323}"/>
      </w:docPartPr>
      <w:docPartBody>
        <w:p w:rsidR="00855509" w:rsidRDefault="0036715B">
          <w:pPr>
            <w:pStyle w:val="4D59ACA595514917BD57633C755FB285"/>
          </w:pPr>
          <w:r w:rsidRPr="003B5052">
            <w:rPr>
              <w:rStyle w:val="YerTutucuMetni"/>
              <w:color w:val="AEAAAA" w:themeColor="background2" w:themeShade="BF"/>
              <w:sz w:val="18"/>
              <w:szCs w:val="18"/>
            </w:rPr>
            <w:t>Tıklayınız</w:t>
          </w:r>
        </w:p>
      </w:docPartBody>
    </w:docPart>
    <w:docPart>
      <w:docPartPr>
        <w:name w:val="CE3C6367E307408AA8A867F18D719B2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FB7B848-8133-4B93-AAD9-CDDF20C59897}"/>
      </w:docPartPr>
      <w:docPartBody>
        <w:p w:rsidR="00855509" w:rsidRDefault="0036715B">
          <w:pPr>
            <w:pStyle w:val="CE3C6367E307408AA8A867F18D719B2F"/>
          </w:pPr>
          <w:r w:rsidRPr="003B5052">
            <w:rPr>
              <w:rStyle w:val="YerTutucuMetni"/>
              <w:color w:val="AEAAAA" w:themeColor="background2" w:themeShade="BF"/>
              <w:sz w:val="18"/>
              <w:szCs w:val="18"/>
            </w:rPr>
            <w:t>Tıklayınız</w:t>
          </w:r>
        </w:p>
      </w:docPartBody>
    </w:docPart>
    <w:docPart>
      <w:docPartPr>
        <w:name w:val="7E5DB54A4C754E4DB3939F1939FC1A9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892CD16-D4C4-4F1C-B48A-76DEBB1F4C09}"/>
      </w:docPartPr>
      <w:docPartBody>
        <w:p w:rsidR="00855509" w:rsidRDefault="0036715B">
          <w:pPr>
            <w:pStyle w:val="7E5DB54A4C754E4DB3939F1939FC1A9C"/>
          </w:pPr>
          <w:r w:rsidRPr="00207531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9165FAC7758D4F8E9362BA700622AB4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C55C105-E46D-439C-9302-F5F6BBB8E85C}"/>
      </w:docPartPr>
      <w:docPartBody>
        <w:p w:rsidR="00855509" w:rsidRDefault="0036715B">
          <w:pPr>
            <w:pStyle w:val="9165FAC7758D4F8E9362BA700622AB4E"/>
          </w:pPr>
          <w:r w:rsidRPr="003B5052">
            <w:rPr>
              <w:rStyle w:val="YerTutucuMetni"/>
              <w:color w:val="AEAAAA" w:themeColor="background2" w:themeShade="BF"/>
              <w:sz w:val="18"/>
              <w:szCs w:val="18"/>
            </w:rPr>
            <w:t>Tıklayınız</w:t>
          </w:r>
        </w:p>
      </w:docPartBody>
    </w:docPart>
    <w:docPart>
      <w:docPartPr>
        <w:name w:val="68E1AC567D3C40DDB61C67361015417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B03013A-E84B-42E7-BA75-2832162B5455}"/>
      </w:docPartPr>
      <w:docPartBody>
        <w:p w:rsidR="00855509" w:rsidRDefault="0036715B">
          <w:pPr>
            <w:pStyle w:val="68E1AC567D3C40DDB61C67361015417C"/>
          </w:pPr>
          <w:r w:rsidRPr="003B5052">
            <w:rPr>
              <w:rStyle w:val="YerTutucuMetni"/>
              <w:color w:val="AEAAAA" w:themeColor="background2" w:themeShade="BF"/>
              <w:sz w:val="18"/>
              <w:szCs w:val="18"/>
            </w:rPr>
            <w:t>Tıklayınız</w:t>
          </w:r>
        </w:p>
      </w:docPartBody>
    </w:docPart>
    <w:docPart>
      <w:docPartPr>
        <w:name w:val="1D4BB9E3E5AE4CC59B6081868FA1426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2B24D28-380D-41F6-9187-2DB92F4FDCB1}"/>
      </w:docPartPr>
      <w:docPartBody>
        <w:p w:rsidR="00855509" w:rsidRDefault="0036715B">
          <w:pPr>
            <w:pStyle w:val="1D4BB9E3E5AE4CC59B6081868FA1426E"/>
          </w:pPr>
          <w:r w:rsidRPr="00207531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BD0D912D03564600A0307767858827C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8085646-E443-4407-B73B-9928DECE7192}"/>
      </w:docPartPr>
      <w:docPartBody>
        <w:p w:rsidR="00855509" w:rsidRDefault="0036715B">
          <w:pPr>
            <w:pStyle w:val="BD0D912D03564600A0307767858827C9"/>
          </w:pPr>
          <w:r w:rsidRPr="003B5052">
            <w:rPr>
              <w:rStyle w:val="YerTutucuMetni"/>
              <w:color w:val="AEAAAA" w:themeColor="background2" w:themeShade="BF"/>
              <w:sz w:val="18"/>
              <w:szCs w:val="18"/>
            </w:rPr>
            <w:t>Tıklayınız</w:t>
          </w:r>
        </w:p>
      </w:docPartBody>
    </w:docPart>
    <w:docPart>
      <w:docPartPr>
        <w:name w:val="D4B5BA35E439416496D8F8B7DA880BC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820B1FC-4EFC-462A-B64D-1D3DC69609BA}"/>
      </w:docPartPr>
      <w:docPartBody>
        <w:p w:rsidR="00855509" w:rsidRDefault="0036715B">
          <w:pPr>
            <w:pStyle w:val="D4B5BA35E439416496D8F8B7DA880BCE"/>
          </w:pPr>
          <w:r w:rsidRPr="003B5052">
            <w:rPr>
              <w:rStyle w:val="YerTutucuMetni"/>
              <w:color w:val="AEAAAA" w:themeColor="background2" w:themeShade="BF"/>
              <w:sz w:val="18"/>
              <w:szCs w:val="18"/>
            </w:rPr>
            <w:t>Tıklayınız</w:t>
          </w:r>
        </w:p>
      </w:docPartBody>
    </w:docPart>
    <w:docPart>
      <w:docPartPr>
        <w:name w:val="CC839F1301DA4FEDA87C1F5DE8D3196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ADAE897-DFE6-4EAC-BDF9-5A597CC3FA5C}"/>
      </w:docPartPr>
      <w:docPartBody>
        <w:p w:rsidR="00855509" w:rsidRDefault="0036715B">
          <w:pPr>
            <w:pStyle w:val="CC839F1301DA4FEDA87C1F5DE8D31961"/>
          </w:pPr>
          <w:r w:rsidRPr="00207531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676835484D9D4DD3A4741C2AF7AD989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5FF66B8-7D52-47B4-A78F-3BEC63E774E8}"/>
      </w:docPartPr>
      <w:docPartBody>
        <w:p w:rsidR="00855509" w:rsidRDefault="0036715B">
          <w:pPr>
            <w:pStyle w:val="676835484D9D4DD3A4741C2AF7AD9899"/>
          </w:pPr>
          <w:r w:rsidRPr="003B5052">
            <w:rPr>
              <w:rStyle w:val="YerTutucuMetni"/>
              <w:color w:val="AEAAAA" w:themeColor="background2" w:themeShade="BF"/>
              <w:sz w:val="18"/>
              <w:szCs w:val="18"/>
            </w:rPr>
            <w:t>Tıklayınız</w:t>
          </w:r>
        </w:p>
      </w:docPartBody>
    </w:docPart>
    <w:docPart>
      <w:docPartPr>
        <w:name w:val="82F200707DF6491F933286E5A9071FC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39C3AAE-B45B-4906-9EDA-2726E5BB8CD0}"/>
      </w:docPartPr>
      <w:docPartBody>
        <w:p w:rsidR="00855509" w:rsidRDefault="0036715B">
          <w:pPr>
            <w:pStyle w:val="82F200707DF6491F933286E5A9071FC7"/>
          </w:pPr>
          <w:r w:rsidRPr="003B5052">
            <w:rPr>
              <w:rStyle w:val="YerTutucuMetni"/>
              <w:color w:val="AEAAAA" w:themeColor="background2" w:themeShade="BF"/>
              <w:sz w:val="18"/>
              <w:szCs w:val="18"/>
            </w:rPr>
            <w:t>Tıklayınız</w:t>
          </w:r>
        </w:p>
      </w:docPartBody>
    </w:docPart>
    <w:docPart>
      <w:docPartPr>
        <w:name w:val="B84F0F1EAFCA460C801F5C9D7F3D8E4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A9A7E49-875F-4694-A687-74F0EA609A7E}"/>
      </w:docPartPr>
      <w:docPartBody>
        <w:p w:rsidR="00855509" w:rsidRDefault="0036715B">
          <w:pPr>
            <w:pStyle w:val="B84F0F1EAFCA460C801F5C9D7F3D8E42"/>
          </w:pPr>
          <w:r w:rsidRPr="00207531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2D5A27148E06411A8977C94F0706BA2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4144158-6240-49A2-8531-213E73EBE812}"/>
      </w:docPartPr>
      <w:docPartBody>
        <w:p w:rsidR="00855509" w:rsidRDefault="0036715B">
          <w:pPr>
            <w:pStyle w:val="2D5A27148E06411A8977C94F0706BA28"/>
          </w:pPr>
          <w:r w:rsidRPr="003B5052">
            <w:rPr>
              <w:rStyle w:val="YerTutucuMetni"/>
              <w:color w:val="AEAAAA" w:themeColor="background2" w:themeShade="BF"/>
              <w:sz w:val="18"/>
              <w:szCs w:val="18"/>
            </w:rPr>
            <w:t>Tıklayınız</w:t>
          </w:r>
        </w:p>
      </w:docPartBody>
    </w:docPart>
    <w:docPart>
      <w:docPartPr>
        <w:name w:val="CC83109AAC6A4125829F478EDC3EF01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A9C97AE-DA4E-4147-AF14-3C6BBB94124E}"/>
      </w:docPartPr>
      <w:docPartBody>
        <w:p w:rsidR="00855509" w:rsidRDefault="0036715B">
          <w:pPr>
            <w:pStyle w:val="CC83109AAC6A4125829F478EDC3EF011"/>
          </w:pPr>
          <w:r w:rsidRPr="003B5052">
            <w:rPr>
              <w:rStyle w:val="YerTutucuMetni"/>
              <w:color w:val="AEAAAA" w:themeColor="background2" w:themeShade="BF"/>
              <w:sz w:val="18"/>
              <w:szCs w:val="18"/>
            </w:rPr>
            <w:t>Tıklayınız</w:t>
          </w:r>
        </w:p>
      </w:docPartBody>
    </w:docPart>
    <w:docPart>
      <w:docPartPr>
        <w:name w:val="55B3F374432E4ABCBE7DAC3F47E65BB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7112618-7A69-44EE-969B-DAE75129278F}"/>
      </w:docPartPr>
      <w:docPartBody>
        <w:p w:rsidR="00855509" w:rsidRDefault="0036715B">
          <w:pPr>
            <w:pStyle w:val="55B3F374432E4ABCBE7DAC3F47E65BB5"/>
          </w:pPr>
          <w:r w:rsidRPr="00641BC9">
            <w:rPr>
              <w:rStyle w:val="YerTutucuMetni"/>
              <w:rFonts w:ascii="Calimbra" w:hAnsi="Calimbra" w:cstheme="minorHAnsi"/>
              <w:color w:val="auto"/>
              <w:sz w:val="18"/>
              <w:szCs w:val="18"/>
            </w:rPr>
            <w:t>Tarih için tıklayını</w:t>
          </w:r>
          <w:r w:rsidRPr="00641BC9">
            <w:rPr>
              <w:rStyle w:val="YerTutucuMetni"/>
              <w:rFonts w:cstheme="minorHAnsi"/>
              <w:color w:val="auto"/>
              <w:sz w:val="18"/>
              <w:szCs w:val="18"/>
            </w:rPr>
            <w:t>z</w:t>
          </w:r>
        </w:p>
      </w:docPartBody>
    </w:docPart>
    <w:docPart>
      <w:docPartPr>
        <w:name w:val="8543541E20334E4C92ECD8309E612D5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68C076A-D0A7-45DA-A61E-2F8BF7795522}"/>
      </w:docPartPr>
      <w:docPartBody>
        <w:p w:rsidR="00855509" w:rsidRDefault="0036715B">
          <w:pPr>
            <w:pStyle w:val="8543541E20334E4C92ECD8309E612D50"/>
          </w:pPr>
          <w:r w:rsidRPr="00D90776">
            <w:rPr>
              <w:rStyle w:val="YerTutucuMetni"/>
            </w:rPr>
            <w:t>Bir öğe seçin.</w:t>
          </w:r>
        </w:p>
      </w:docPartBody>
    </w:docPart>
    <w:docPart>
      <w:docPartPr>
        <w:name w:val="17A4419844C1483994AF529F3474C94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4902FD3-1C4D-470E-81C8-6E1FCDD3E52C}"/>
      </w:docPartPr>
      <w:docPartBody>
        <w:p w:rsidR="00855509" w:rsidRDefault="00787AFE" w:rsidP="00787AFE">
          <w:pPr>
            <w:pStyle w:val="17A4419844C1483994AF529F3474C949"/>
          </w:pPr>
          <w:r w:rsidRPr="00D90776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mbra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AFE"/>
    <w:rsid w:val="0036715B"/>
    <w:rsid w:val="00787AFE"/>
    <w:rsid w:val="00855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787AFE"/>
    <w:rPr>
      <w:color w:val="808080"/>
    </w:rPr>
  </w:style>
  <w:style w:type="paragraph" w:customStyle="1" w:styleId="5572BA3E56C242E898496B46F5023E5A">
    <w:name w:val="5572BA3E56C242E898496B46F5023E5A"/>
  </w:style>
  <w:style w:type="paragraph" w:customStyle="1" w:styleId="FB096848CDE34EBE94E4B79CB287B950">
    <w:name w:val="FB096848CDE34EBE94E4B79CB287B950"/>
  </w:style>
  <w:style w:type="paragraph" w:customStyle="1" w:styleId="26E9C962F55D4B67B5963D3B8C80F6B5">
    <w:name w:val="26E9C962F55D4B67B5963D3B8C80F6B5"/>
  </w:style>
  <w:style w:type="paragraph" w:customStyle="1" w:styleId="E49A99C75AEC49BB8754117EF93E15E7">
    <w:name w:val="E49A99C75AEC49BB8754117EF93E15E7"/>
  </w:style>
  <w:style w:type="paragraph" w:customStyle="1" w:styleId="D70EADE50D944030B4F48B5FC1D79298">
    <w:name w:val="D70EADE50D944030B4F48B5FC1D79298"/>
  </w:style>
  <w:style w:type="paragraph" w:customStyle="1" w:styleId="4A013A249CE540E987F16181A7471E03">
    <w:name w:val="4A013A249CE540E987F16181A7471E03"/>
  </w:style>
  <w:style w:type="paragraph" w:customStyle="1" w:styleId="524F4F0F91124B69BE45453CFB5D7AB2">
    <w:name w:val="524F4F0F91124B69BE45453CFB5D7AB2"/>
  </w:style>
  <w:style w:type="paragraph" w:customStyle="1" w:styleId="DE36C7C58BC646508EA9A7458EFBC9E3">
    <w:name w:val="DE36C7C58BC646508EA9A7458EFBC9E3"/>
  </w:style>
  <w:style w:type="paragraph" w:customStyle="1" w:styleId="7D4DD45888014AD6ACDC42E109EA3F38">
    <w:name w:val="7D4DD45888014AD6ACDC42E109EA3F38"/>
  </w:style>
  <w:style w:type="paragraph" w:customStyle="1" w:styleId="2AB8E244DDE540EF987BA8C30F86AF8B">
    <w:name w:val="2AB8E244DDE540EF987BA8C30F86AF8B"/>
  </w:style>
  <w:style w:type="paragraph" w:customStyle="1" w:styleId="24998F65EFD64B22B9B586D4D9D2EEDA">
    <w:name w:val="24998F65EFD64B22B9B586D4D9D2EEDA"/>
  </w:style>
  <w:style w:type="paragraph" w:customStyle="1" w:styleId="2ADAAF03D0134D238ACECC70910BE202">
    <w:name w:val="2ADAAF03D0134D238ACECC70910BE202"/>
  </w:style>
  <w:style w:type="paragraph" w:customStyle="1" w:styleId="454587B644C84AF8BAC13134ED3940F7">
    <w:name w:val="454587B644C84AF8BAC13134ED3940F7"/>
  </w:style>
  <w:style w:type="paragraph" w:customStyle="1" w:styleId="1388FC93BB1C45B998DFDA79813D2E66">
    <w:name w:val="1388FC93BB1C45B998DFDA79813D2E66"/>
  </w:style>
  <w:style w:type="paragraph" w:customStyle="1" w:styleId="B6C3976D320B47E09E97CF3B722F5E40">
    <w:name w:val="B6C3976D320B47E09E97CF3B722F5E40"/>
  </w:style>
  <w:style w:type="paragraph" w:customStyle="1" w:styleId="344042ECA3DF4ED18DD2A5069B3FF4D5">
    <w:name w:val="344042ECA3DF4ED18DD2A5069B3FF4D5"/>
  </w:style>
  <w:style w:type="paragraph" w:customStyle="1" w:styleId="DA196D48D90042FF8B798001C87F23C1">
    <w:name w:val="DA196D48D90042FF8B798001C87F23C1"/>
  </w:style>
  <w:style w:type="paragraph" w:customStyle="1" w:styleId="9851DA5E458D47759306CE5050E78859">
    <w:name w:val="9851DA5E458D47759306CE5050E78859"/>
  </w:style>
  <w:style w:type="paragraph" w:customStyle="1" w:styleId="62C786F7AA9543068EC0D3147191B791">
    <w:name w:val="62C786F7AA9543068EC0D3147191B791"/>
  </w:style>
  <w:style w:type="paragraph" w:customStyle="1" w:styleId="02C51A74A9CA49B5B17A4C6C6357D4DE">
    <w:name w:val="02C51A74A9CA49B5B17A4C6C6357D4DE"/>
  </w:style>
  <w:style w:type="paragraph" w:customStyle="1" w:styleId="95292412050C4C9F8C4E5E88BF435BA7">
    <w:name w:val="95292412050C4C9F8C4E5E88BF435BA7"/>
  </w:style>
  <w:style w:type="paragraph" w:customStyle="1" w:styleId="2F74DBA39AF94CC7A27980F26CD73F33">
    <w:name w:val="2F74DBA39AF94CC7A27980F26CD73F33"/>
  </w:style>
  <w:style w:type="paragraph" w:customStyle="1" w:styleId="4D59ACA595514917BD57633C755FB285">
    <w:name w:val="4D59ACA595514917BD57633C755FB285"/>
  </w:style>
  <w:style w:type="paragraph" w:customStyle="1" w:styleId="CE3C6367E307408AA8A867F18D719B2F">
    <w:name w:val="CE3C6367E307408AA8A867F18D719B2F"/>
  </w:style>
  <w:style w:type="paragraph" w:customStyle="1" w:styleId="7E5DB54A4C754E4DB3939F1939FC1A9C">
    <w:name w:val="7E5DB54A4C754E4DB3939F1939FC1A9C"/>
  </w:style>
  <w:style w:type="paragraph" w:customStyle="1" w:styleId="9165FAC7758D4F8E9362BA700622AB4E">
    <w:name w:val="9165FAC7758D4F8E9362BA700622AB4E"/>
  </w:style>
  <w:style w:type="paragraph" w:customStyle="1" w:styleId="68E1AC567D3C40DDB61C67361015417C">
    <w:name w:val="68E1AC567D3C40DDB61C67361015417C"/>
  </w:style>
  <w:style w:type="paragraph" w:customStyle="1" w:styleId="1D4BB9E3E5AE4CC59B6081868FA1426E">
    <w:name w:val="1D4BB9E3E5AE4CC59B6081868FA1426E"/>
  </w:style>
  <w:style w:type="paragraph" w:customStyle="1" w:styleId="BD0D912D03564600A0307767858827C9">
    <w:name w:val="BD0D912D03564600A0307767858827C9"/>
  </w:style>
  <w:style w:type="paragraph" w:customStyle="1" w:styleId="D4B5BA35E439416496D8F8B7DA880BCE">
    <w:name w:val="D4B5BA35E439416496D8F8B7DA880BCE"/>
  </w:style>
  <w:style w:type="paragraph" w:customStyle="1" w:styleId="CC839F1301DA4FEDA87C1F5DE8D31961">
    <w:name w:val="CC839F1301DA4FEDA87C1F5DE8D31961"/>
  </w:style>
  <w:style w:type="paragraph" w:customStyle="1" w:styleId="676835484D9D4DD3A4741C2AF7AD9899">
    <w:name w:val="676835484D9D4DD3A4741C2AF7AD9899"/>
  </w:style>
  <w:style w:type="paragraph" w:customStyle="1" w:styleId="82F200707DF6491F933286E5A9071FC7">
    <w:name w:val="82F200707DF6491F933286E5A9071FC7"/>
  </w:style>
  <w:style w:type="paragraph" w:customStyle="1" w:styleId="B84F0F1EAFCA460C801F5C9D7F3D8E42">
    <w:name w:val="B84F0F1EAFCA460C801F5C9D7F3D8E42"/>
  </w:style>
  <w:style w:type="paragraph" w:customStyle="1" w:styleId="2D5A27148E06411A8977C94F0706BA28">
    <w:name w:val="2D5A27148E06411A8977C94F0706BA28"/>
  </w:style>
  <w:style w:type="paragraph" w:customStyle="1" w:styleId="CC83109AAC6A4125829F478EDC3EF011">
    <w:name w:val="CC83109AAC6A4125829F478EDC3EF011"/>
  </w:style>
  <w:style w:type="paragraph" w:customStyle="1" w:styleId="EC3C22CFE7174F6AA62BA100FC58E3E0">
    <w:name w:val="EC3C22CFE7174F6AA62BA100FC58E3E0"/>
  </w:style>
  <w:style w:type="paragraph" w:customStyle="1" w:styleId="5408BF8F9BC140E7A371D25BB50C7BBD">
    <w:name w:val="5408BF8F9BC140E7A371D25BB50C7BBD"/>
  </w:style>
  <w:style w:type="paragraph" w:customStyle="1" w:styleId="99CC826602B7476DA7F8ACE607CAED06">
    <w:name w:val="99CC826602B7476DA7F8ACE607CAED06"/>
  </w:style>
  <w:style w:type="paragraph" w:customStyle="1" w:styleId="74D975501F0E4D4AAC8455D57318AFD2">
    <w:name w:val="74D975501F0E4D4AAC8455D57318AFD2"/>
  </w:style>
  <w:style w:type="paragraph" w:customStyle="1" w:styleId="46A3250A80B244BC971F45E6357BD370">
    <w:name w:val="46A3250A80B244BC971F45E6357BD370"/>
  </w:style>
  <w:style w:type="paragraph" w:customStyle="1" w:styleId="B865222EB00549F898B22485386044A0">
    <w:name w:val="B865222EB00549F898B22485386044A0"/>
  </w:style>
  <w:style w:type="paragraph" w:customStyle="1" w:styleId="883090819F16454CA449884968A9C080">
    <w:name w:val="883090819F16454CA449884968A9C080"/>
  </w:style>
  <w:style w:type="paragraph" w:customStyle="1" w:styleId="2CAF2A2244664A5FA0F9225FB522BD3F">
    <w:name w:val="2CAF2A2244664A5FA0F9225FB522BD3F"/>
  </w:style>
  <w:style w:type="paragraph" w:customStyle="1" w:styleId="0FA56C8994A44D23A3AB4C9213F1C452">
    <w:name w:val="0FA56C8994A44D23A3AB4C9213F1C452"/>
  </w:style>
  <w:style w:type="paragraph" w:customStyle="1" w:styleId="55B3F374432E4ABCBE7DAC3F47E65BB5">
    <w:name w:val="55B3F374432E4ABCBE7DAC3F47E65BB5"/>
  </w:style>
  <w:style w:type="paragraph" w:customStyle="1" w:styleId="8543541E20334E4C92ECD8309E612D50">
    <w:name w:val="8543541E20334E4C92ECD8309E612D50"/>
  </w:style>
  <w:style w:type="paragraph" w:customStyle="1" w:styleId="17A4419844C1483994AF529F3474C949">
    <w:name w:val="17A4419844C1483994AF529F3474C949"/>
    <w:rsid w:val="00787A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ders-telafi-formu-25092025</Template>
  <TotalTime>56</TotalTime>
  <Pages>1</Pages>
  <Words>483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9</cp:revision>
  <cp:lastPrinted>2024-10-02T13:17:00Z</cp:lastPrinted>
  <dcterms:created xsi:type="dcterms:W3CDTF">2026-03-26T11:33:00Z</dcterms:created>
  <dcterms:modified xsi:type="dcterms:W3CDTF">2026-10-07T10:52:00Z</dcterms:modified>
</cp:coreProperties>
</file>